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842EF" w14:textId="4F00AE14" w:rsidR="00C743D7" w:rsidRPr="00A315BE" w:rsidRDefault="00C743D7" w:rsidP="00C743D7"/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953"/>
        <w:gridCol w:w="1954"/>
        <w:gridCol w:w="1955"/>
        <w:gridCol w:w="1955"/>
        <w:gridCol w:w="1954"/>
        <w:gridCol w:w="1954"/>
        <w:gridCol w:w="1955"/>
      </w:tblGrid>
      <w:tr w:rsidR="00C743D7" w:rsidRPr="00112B32" w14:paraId="1E0242DE" w14:textId="77777777">
        <w:trPr>
          <w:cantSplit/>
          <w:trHeight w:hRule="exact" w:val="605"/>
          <w:jc w:val="center"/>
        </w:trPr>
        <w:tc>
          <w:tcPr>
            <w:tcW w:w="1368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14:paraId="150C9023" w14:textId="698C8C0D" w:rsidR="00C743D7" w:rsidRPr="00112B32" w:rsidRDefault="002814B7" w:rsidP="00E50F4B">
            <w:pPr>
              <w:pStyle w:val="MonthNames"/>
              <w:numPr>
                <w:ilvl w:val="0"/>
                <w:numId w:val="1"/>
              </w:numPr>
            </w:pPr>
            <w:r w:rsidRPr="00043103">
              <w:rPr>
                <w:rFonts w:ascii="Irish Grover" w:hAnsi="Irish Grover"/>
              </w:rPr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May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E50F4B">
              <w:t xml:space="preserve">      </w:t>
            </w:r>
            <w:r w:rsidR="00E50F4B">
              <w:rPr>
                <w:noProof/>
              </w:rPr>
              <w:drawing>
                <wp:inline distT="0" distB="0" distL="0" distR="0" wp14:anchorId="4DD5154C" wp14:editId="029EEF9C">
                  <wp:extent cx="290581" cy="299056"/>
                  <wp:effectExtent l="0" t="0" r="1905" b="6350"/>
                  <wp:docPr id="2" name="Picture 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029CD16D" w14:textId="77777777">
        <w:trPr>
          <w:cantSplit/>
          <w:trHeight w:hRule="exact" w:val="259"/>
          <w:jc w:val="center"/>
        </w:trPr>
        <w:tc>
          <w:tcPr>
            <w:tcW w:w="1953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7CC024F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8816B5D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800A062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B15A206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7F59287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03106C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799CEBC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C743D7" w:rsidRPr="00112B32" w14:paraId="68579D9F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</w:tcPr>
          <w:p w14:paraId="551AEEE1" w14:textId="37A40581" w:rsidR="00C743D7" w:rsidRPr="00112B32" w:rsidRDefault="00007C87" w:rsidP="00C743D7">
            <w:pPr>
              <w:pStyle w:val="Dates"/>
            </w:pPr>
            <w:r>
              <w:rPr>
                <w:bCs/>
              </w:rPr>
              <w:t xml:space="preserve"> </w:t>
            </w:r>
            <w:r w:rsidR="007E69AF">
              <w:rPr>
                <w:noProof/>
              </w:rPr>
              <w:t>1</w:t>
            </w:r>
            <w:r w:rsidR="002814B7">
              <w:rPr>
                <w:noProof/>
              </w:rPr>
              <w:drawing>
                <wp:inline distT="0" distB="0" distL="0" distR="0" wp14:anchorId="2A73FA29" wp14:editId="225C0A11">
                  <wp:extent cx="1152411" cy="708991"/>
                  <wp:effectExtent l="0" t="0" r="3810" b="2540"/>
                  <wp:docPr id="5" name="Picture 5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9" cy="7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shd w:val="clear" w:color="auto" w:fill="auto"/>
          </w:tcPr>
          <w:p w14:paraId="054B14FF" w14:textId="77777777" w:rsidR="00C743D7" w:rsidRPr="00112B32" w:rsidRDefault="007E69AF" w:rsidP="00C743D7">
            <w:pPr>
              <w:pStyle w:val="Dates"/>
            </w:pPr>
            <w:r>
              <w:t>2</w:t>
            </w:r>
          </w:p>
        </w:tc>
        <w:tc>
          <w:tcPr>
            <w:tcW w:w="1955" w:type="dxa"/>
            <w:shd w:val="clear" w:color="auto" w:fill="auto"/>
          </w:tcPr>
          <w:p w14:paraId="6A6CDAE9" w14:textId="77777777" w:rsidR="00C743D7" w:rsidRDefault="00D10909" w:rsidP="00C743D7">
            <w:pPr>
              <w:pStyle w:val="Dates"/>
            </w:pPr>
            <w:r>
              <w:t xml:space="preserve"> </w:t>
            </w:r>
            <w:r w:rsidR="007E69AF">
              <w:t>3</w:t>
            </w:r>
          </w:p>
          <w:p w14:paraId="2C712A4B" w14:textId="6A93A336" w:rsidR="00804B54" w:rsidRPr="00112B32" w:rsidRDefault="00804B54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</w:tcPr>
          <w:p w14:paraId="6940EF0B" w14:textId="77777777" w:rsidR="00C743D7" w:rsidRDefault="007E69AF" w:rsidP="00C743D7">
            <w:pPr>
              <w:pStyle w:val="Dates"/>
            </w:pPr>
            <w:r>
              <w:t>4</w:t>
            </w:r>
          </w:p>
          <w:p w14:paraId="68C2395E" w14:textId="66167B47" w:rsidR="00CB1416" w:rsidRPr="00CB1416" w:rsidRDefault="00CB1416" w:rsidP="00C743D7">
            <w:pPr>
              <w:pStyle w:val="Dates"/>
              <w:rPr>
                <w:rFonts w:ascii="Irish Grover" w:hAnsi="Irish Grover"/>
              </w:rPr>
            </w:pPr>
            <w:r w:rsidRPr="00CB1416">
              <w:rPr>
                <w:rFonts w:ascii="Irish Grover" w:hAnsi="Irish Grover"/>
              </w:rPr>
              <w:t>FSU Livestream &amp; Intro to SRP</w:t>
            </w:r>
          </w:p>
          <w:p w14:paraId="7E1FBD30" w14:textId="33B428E9" w:rsidR="00CB1416" w:rsidRDefault="00CB1416" w:rsidP="00CB1416">
            <w:pPr>
              <w:pStyle w:val="Dates"/>
            </w:pPr>
            <w:r w:rsidRPr="00CB1416">
              <w:rPr>
                <w:sz w:val="10"/>
                <w:szCs w:val="10"/>
              </w:rPr>
              <w:t>@</w:t>
            </w:r>
            <w:r>
              <w:t>Gallatin K-2 9:30am</w:t>
            </w:r>
          </w:p>
          <w:p w14:paraId="0C7046CE" w14:textId="03798A7B" w:rsidR="00CB1416" w:rsidRPr="00112B32" w:rsidRDefault="00CB1416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488101" w14:textId="77777777" w:rsidR="00C743D7" w:rsidRDefault="007E69AF" w:rsidP="00C743D7">
            <w:pPr>
              <w:pStyle w:val="Dates"/>
            </w:pPr>
            <w:r>
              <w:t>5</w:t>
            </w:r>
          </w:p>
          <w:p w14:paraId="2C89DB7B" w14:textId="77777777" w:rsidR="00CB1416" w:rsidRPr="00CB1416" w:rsidRDefault="00CB1416" w:rsidP="00CB1416">
            <w:pPr>
              <w:pStyle w:val="Dates"/>
              <w:rPr>
                <w:rFonts w:ascii="Irish Grover" w:hAnsi="Irish Grover"/>
              </w:rPr>
            </w:pPr>
            <w:r w:rsidRPr="00CB1416">
              <w:rPr>
                <w:rFonts w:ascii="Irish Grover" w:hAnsi="Irish Grover"/>
              </w:rPr>
              <w:t>FSU Livestream &amp; Intro to SRP</w:t>
            </w:r>
          </w:p>
          <w:p w14:paraId="3FB5C88A" w14:textId="219252EE" w:rsidR="00CB1416" w:rsidRDefault="00CB1416" w:rsidP="00CB1416">
            <w:pPr>
              <w:pStyle w:val="Dates"/>
            </w:pPr>
            <w:r w:rsidRPr="00CB1416">
              <w:rPr>
                <w:sz w:val="10"/>
                <w:szCs w:val="10"/>
              </w:rPr>
              <w:t>@</w:t>
            </w:r>
            <w:r>
              <w:t>Gallatin 3-4 12:30pm</w:t>
            </w:r>
          </w:p>
          <w:p w14:paraId="45434A9E" w14:textId="0584379A" w:rsidR="00CB1416" w:rsidRDefault="00CB1416" w:rsidP="00CB1416">
            <w:pPr>
              <w:pStyle w:val="Dates"/>
            </w:pPr>
            <w:r w:rsidRPr="00CB1416">
              <w:rPr>
                <w:sz w:val="10"/>
                <w:szCs w:val="10"/>
              </w:rPr>
              <w:t>@</w:t>
            </w:r>
            <w:r>
              <w:t>Pattonsburg 12:30pm</w:t>
            </w:r>
          </w:p>
          <w:p w14:paraId="4A591238" w14:textId="4F672D7A" w:rsidR="00CB1416" w:rsidRPr="00112B32" w:rsidRDefault="00CB1416" w:rsidP="00994CC3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3E5160" w14:textId="77777777" w:rsidR="00C743D7" w:rsidRDefault="007E69AF" w:rsidP="00C743D7">
            <w:pPr>
              <w:pStyle w:val="Dates"/>
            </w:pPr>
            <w:r>
              <w:t>6</w:t>
            </w:r>
          </w:p>
          <w:p w14:paraId="561CCFD3" w14:textId="50BFE4BC" w:rsidR="003402A3" w:rsidRPr="00112B32" w:rsidRDefault="003402A3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5DB78E" w14:textId="77777777" w:rsidR="00C743D7" w:rsidRPr="00112B32" w:rsidRDefault="007E69AF" w:rsidP="00C743D7">
            <w:pPr>
              <w:pStyle w:val="Dates"/>
            </w:pPr>
            <w:r>
              <w:t>7</w:t>
            </w:r>
          </w:p>
        </w:tc>
      </w:tr>
      <w:tr w:rsidR="00C743D7" w:rsidRPr="00112B32" w14:paraId="70604D85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46D134" w14:textId="77777777" w:rsidR="00C743D7" w:rsidRPr="00112B32" w:rsidRDefault="007E69AF" w:rsidP="00C743D7">
            <w:pPr>
              <w:pStyle w:val="Dates"/>
            </w:pPr>
            <w:r>
              <w:t>8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D475B5" w14:textId="77777777" w:rsidR="00C743D7" w:rsidRPr="00112B32" w:rsidRDefault="007E69AF" w:rsidP="00C743D7">
            <w:pPr>
              <w:pStyle w:val="Dates"/>
            </w:pPr>
            <w:r>
              <w:t>9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B474FA" w14:textId="77777777" w:rsidR="00C743D7" w:rsidRPr="00112B32" w:rsidRDefault="007E69AF" w:rsidP="00C743D7">
            <w:pPr>
              <w:pStyle w:val="Dates"/>
            </w:pPr>
            <w:r>
              <w:t>10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F85496" w14:textId="77777777" w:rsidR="00C743D7" w:rsidRPr="00112B32" w:rsidRDefault="007E69AF" w:rsidP="00C743D7">
            <w:pPr>
              <w:pStyle w:val="Dates"/>
            </w:pPr>
            <w:r>
              <w:t>11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D2006B" w14:textId="28EEE015" w:rsidR="00C743D7" w:rsidRPr="00112B32" w:rsidRDefault="007E69AF" w:rsidP="00C743D7">
            <w:pPr>
              <w:pStyle w:val="Dates"/>
            </w:pPr>
            <w:r>
              <w:t>12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37EADB" w14:textId="77777777" w:rsidR="00C743D7" w:rsidRDefault="007E69AF" w:rsidP="00C743D7">
            <w:pPr>
              <w:pStyle w:val="Dates"/>
            </w:pPr>
            <w:r>
              <w:t>13</w:t>
            </w:r>
          </w:p>
          <w:p w14:paraId="28399293" w14:textId="77777777" w:rsidR="00CB1416" w:rsidRPr="00CB1416" w:rsidRDefault="00CB1416" w:rsidP="00CB1416">
            <w:pPr>
              <w:pStyle w:val="Dates"/>
              <w:rPr>
                <w:rFonts w:ascii="Irish Grover" w:hAnsi="Irish Grover"/>
              </w:rPr>
            </w:pPr>
            <w:r w:rsidRPr="00CB1416">
              <w:rPr>
                <w:rFonts w:ascii="Irish Grover" w:hAnsi="Irish Grover"/>
              </w:rPr>
              <w:t>FSU Livestream &amp; Intro to SRP</w:t>
            </w:r>
          </w:p>
          <w:p w14:paraId="43B8E206" w14:textId="4A0EE1E2" w:rsidR="00CB1416" w:rsidRDefault="00CB1416" w:rsidP="00CB1416">
            <w:pPr>
              <w:pStyle w:val="Dates"/>
            </w:pPr>
            <w:r>
              <w:t>North Daviess @ DCL</w:t>
            </w:r>
          </w:p>
          <w:p w14:paraId="37FC6655" w14:textId="0D13D2D4" w:rsidR="009B50A1" w:rsidRPr="00112B32" w:rsidRDefault="00CB1416" w:rsidP="009B50A1">
            <w:pPr>
              <w:pStyle w:val="Dates"/>
            </w:pPr>
            <w:r>
              <w:t>9-11:</w:t>
            </w:r>
            <w:r w:rsidR="00994CC3">
              <w:t>00</w:t>
            </w:r>
            <w:r>
              <w:t>am</w:t>
            </w:r>
            <w:r w:rsidR="00C83060">
              <w:t xml:space="preserve"> </w:t>
            </w:r>
            <w:r w:rsidR="009B50A1">
              <w:t>.</w:t>
            </w:r>
            <w:r w:rsidR="009B50A1">
              <w:br/>
            </w:r>
          </w:p>
          <w:p w14:paraId="5D66E183" w14:textId="776A6019" w:rsidR="00CB1416" w:rsidRPr="00112B32" w:rsidRDefault="00CB1416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E633DC" w14:textId="77777777" w:rsidR="00C743D7" w:rsidRPr="00112B32" w:rsidRDefault="007E69AF" w:rsidP="00C743D7">
            <w:pPr>
              <w:pStyle w:val="Dates"/>
            </w:pPr>
            <w:r>
              <w:t>14</w:t>
            </w:r>
          </w:p>
        </w:tc>
      </w:tr>
      <w:tr w:rsidR="00C743D7" w:rsidRPr="00112B32" w14:paraId="1B55F1B0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8AD5E9" w14:textId="77777777" w:rsidR="00C743D7" w:rsidRPr="00112B32" w:rsidRDefault="007E69AF" w:rsidP="00C743D7">
            <w:pPr>
              <w:pStyle w:val="Dates"/>
            </w:pPr>
            <w:r>
              <w:t>15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3D2962" w14:textId="77777777" w:rsidR="00C743D7" w:rsidRPr="00112B32" w:rsidRDefault="007E69AF" w:rsidP="00C743D7">
            <w:pPr>
              <w:pStyle w:val="Dates"/>
            </w:pPr>
            <w:r>
              <w:t>16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6950FF" w14:textId="77777777" w:rsidR="00C743D7" w:rsidRPr="00112B32" w:rsidRDefault="007E69AF" w:rsidP="00C743D7">
            <w:pPr>
              <w:pStyle w:val="Dates"/>
            </w:pPr>
            <w:r>
              <w:t>17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55098D" w14:textId="77777777" w:rsidR="00C743D7" w:rsidRPr="00112B32" w:rsidRDefault="007E69AF" w:rsidP="00C743D7">
            <w:pPr>
              <w:pStyle w:val="Dates"/>
            </w:pPr>
            <w:r>
              <w:t>18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5C2192" w14:textId="77777777" w:rsidR="00C743D7" w:rsidRPr="00112B32" w:rsidRDefault="007E69AF" w:rsidP="00C743D7">
            <w:pPr>
              <w:pStyle w:val="Dates"/>
            </w:pPr>
            <w:r>
              <w:t>19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808C1F" w14:textId="77777777" w:rsidR="00C743D7" w:rsidRPr="00112B32" w:rsidRDefault="007E69AF" w:rsidP="00C743D7">
            <w:pPr>
              <w:pStyle w:val="Dates"/>
            </w:pPr>
            <w:r>
              <w:t>20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8C66F0" w14:textId="77777777" w:rsidR="00C743D7" w:rsidRPr="00112B32" w:rsidRDefault="007E69AF" w:rsidP="00C743D7">
            <w:pPr>
              <w:pStyle w:val="Dates"/>
            </w:pPr>
            <w:r>
              <w:t>21</w:t>
            </w:r>
          </w:p>
        </w:tc>
      </w:tr>
      <w:tr w:rsidR="006E7529" w:rsidRPr="00112B32" w14:paraId="2EA54ADB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68FFC0" w14:textId="0CDD348D" w:rsidR="006E7529" w:rsidRPr="006E7529" w:rsidRDefault="006E7529" w:rsidP="006E7529">
            <w:pPr>
              <w:pStyle w:val="Dates"/>
              <w:rPr>
                <w:sz w:val="16"/>
                <w:szCs w:val="16"/>
              </w:rPr>
            </w:pPr>
            <w:r w:rsidRPr="006E7529">
              <w:rPr>
                <w:sz w:val="16"/>
                <w:szCs w:val="16"/>
              </w:rPr>
              <w:t>22</w:t>
            </w:r>
          </w:p>
          <w:p w14:paraId="5622F156" w14:textId="77777777" w:rsidR="00895268" w:rsidRDefault="00895268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4B25A103" w14:textId="741C50D7" w:rsidR="006E7529" w:rsidRPr="00112B32" w:rsidRDefault="00745BD4" w:rsidP="006E7529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871243">
              <w:rPr>
                <w:rFonts w:ascii="Irish Grover" w:hAnsi="Irish Grover"/>
                <w:sz w:val="16"/>
                <w:szCs w:val="16"/>
              </w:rPr>
              <w:t>KICK OFF WEEK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B42DEC" w14:textId="77777777" w:rsidR="006E7529" w:rsidRDefault="006E7529" w:rsidP="006E7529">
            <w:pPr>
              <w:pStyle w:val="Dates"/>
            </w:pPr>
            <w:r>
              <w:t>23</w:t>
            </w:r>
          </w:p>
          <w:p w14:paraId="7D9ED324" w14:textId="5E8FC653" w:rsidR="006E7529" w:rsidRPr="00112B32" w:rsidRDefault="006E7529" w:rsidP="006E7529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81988A" w14:textId="77777777" w:rsidR="006E7529" w:rsidRDefault="006E7529" w:rsidP="006E7529">
            <w:pPr>
              <w:pStyle w:val="Dates"/>
            </w:pPr>
            <w:r>
              <w:t>24</w:t>
            </w:r>
          </w:p>
          <w:p w14:paraId="49F24869" w14:textId="77777777" w:rsidR="00AD7527" w:rsidRPr="00AD7527" w:rsidRDefault="00AD7527" w:rsidP="006E7529">
            <w:pPr>
              <w:pStyle w:val="Dates"/>
              <w:rPr>
                <w:rFonts w:ascii="Irish Grover" w:hAnsi="Irish Grover"/>
              </w:rPr>
            </w:pPr>
            <w:r w:rsidRPr="00AD7527">
              <w:rPr>
                <w:rFonts w:ascii="Irish Grover" w:hAnsi="Irish Grover"/>
              </w:rPr>
              <w:t>SRP Registration Begins</w:t>
            </w:r>
          </w:p>
          <w:p w14:paraId="5117113A" w14:textId="5A6DDFC2" w:rsidR="00AD7527" w:rsidRPr="00112B32" w:rsidRDefault="00AD7527" w:rsidP="006E7529">
            <w:pPr>
              <w:pStyle w:val="Dates"/>
            </w:pPr>
            <w:r>
              <w:t>9</w:t>
            </w:r>
            <w:r w:rsidR="00632B1B">
              <w:t>a</w:t>
            </w:r>
            <w:r>
              <w:t>m-6pm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256600" w14:textId="77777777" w:rsidR="006E7529" w:rsidRPr="00AD7527" w:rsidRDefault="006E7529" w:rsidP="006E7529">
            <w:pPr>
              <w:pStyle w:val="Dates"/>
              <w:rPr>
                <w:rFonts w:ascii="Irish Grover" w:hAnsi="Irish Grover"/>
              </w:rPr>
            </w:pPr>
            <w:r w:rsidRPr="00AD7527">
              <w:rPr>
                <w:rFonts w:ascii="Irish Grover" w:hAnsi="Irish Grover"/>
              </w:rPr>
              <w:t>25</w:t>
            </w:r>
          </w:p>
          <w:p w14:paraId="1145BE67" w14:textId="7961B7AF" w:rsidR="00AD7527" w:rsidRDefault="00374273" w:rsidP="006E7529">
            <w:pPr>
              <w:pStyle w:val="Dates"/>
              <w:rPr>
                <w:rFonts w:ascii="Irish Grover" w:hAnsi="Irish Grover"/>
              </w:rPr>
            </w:pPr>
            <w:r>
              <w:rPr>
                <w:noProof/>
              </w:rPr>
              <w:pict w14:anchorId="3459F03A">
                <v:shape id="Picture 29" o:spid="_x0000_i1025" type="#_x0000_t75" alt="A picture containing text, plate, vector graphics&#13;&#13;&#13;&#13;&#13;&#13;&#10;&#13;&#13;&#13;&#13;&#13;&#13;&#10;Description automatically generated" style="width:16.5pt;height:16.5pt;visibility:visible;mso-wrap-style:square;mso-width-percent:0;mso-height-percent:0;mso-width-percent:0;mso-height-percent:0">
                  <v:imagedata r:id="rId9" o:title="A picture containing text, plate, vector graphics&#13;&#13;&#13;&#13;&#13;&#13;&#10;&#13;&#13;&#13;&#13;&#13;&#13;&#10;Description automatically generated"/>
                </v:shape>
              </w:pict>
            </w:r>
            <w:r w:rsidR="00AD7527"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7CFCAF5D" w14:textId="1ECA54D4" w:rsidR="00AD7527" w:rsidRPr="00AD7527" w:rsidRDefault="00AD7527" w:rsidP="006E7529">
            <w:pPr>
              <w:pStyle w:val="Date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71F034" w14:textId="77777777" w:rsidR="00AD7527" w:rsidRDefault="006E7529" w:rsidP="006E7529">
            <w:pPr>
              <w:pStyle w:val="Dates"/>
            </w:pPr>
            <w:r>
              <w:t>26</w:t>
            </w:r>
          </w:p>
          <w:p w14:paraId="01397572" w14:textId="0FF6E5A0" w:rsidR="00AD7527" w:rsidRDefault="00AD7527" w:rsidP="006E7529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249DFBF" wp14:editId="44C68E72">
                  <wp:extent cx="213360" cy="213360"/>
                  <wp:effectExtent l="0" t="0" r="2540" b="2540"/>
                  <wp:docPr id="4" name="Picture 4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376"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 w:rsid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="00414376"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04E08610" w14:textId="7DF1613A" w:rsidR="00414376" w:rsidRPr="00112B32" w:rsidRDefault="00414376" w:rsidP="006E7529">
            <w:pPr>
              <w:pStyle w:val="Dates"/>
            </w:pPr>
            <w:r>
              <w:t xml:space="preserve">        10am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C3DB22" w14:textId="77777777" w:rsidR="006E7529" w:rsidRDefault="006E7529" w:rsidP="006E7529">
            <w:pPr>
              <w:pStyle w:val="Dates"/>
            </w:pPr>
            <w:r>
              <w:t>27</w:t>
            </w:r>
          </w:p>
          <w:p w14:paraId="380F9AAF" w14:textId="77777777" w:rsidR="006E7529" w:rsidRDefault="006E7529" w:rsidP="006E7529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4501E2" wp14:editId="132BE519">
                  <wp:extent cx="208280" cy="208280"/>
                  <wp:effectExtent l="0" t="0" r="0" b="0"/>
                  <wp:docPr id="41" name="Picture 41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376"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3483D048" w14:textId="22938644" w:rsidR="00414376" w:rsidRPr="00414376" w:rsidRDefault="00414376" w:rsidP="006E7529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DA2409" w14:textId="77777777" w:rsidR="006E7529" w:rsidRPr="00112B32" w:rsidRDefault="006E7529" w:rsidP="006E7529">
            <w:pPr>
              <w:pStyle w:val="Dates"/>
            </w:pPr>
            <w:r>
              <w:t>28</w:t>
            </w:r>
          </w:p>
        </w:tc>
      </w:tr>
      <w:tr w:rsidR="006E7529" w:rsidRPr="00112B32" w14:paraId="1A295A98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9F92E4" w14:textId="7D56423C" w:rsidR="006E7529" w:rsidRDefault="006E7529" w:rsidP="006E7529">
            <w:pPr>
              <w:pStyle w:val="Dates"/>
            </w:pPr>
            <w:r>
              <w:t>29</w:t>
            </w:r>
          </w:p>
          <w:p w14:paraId="7137FAFE" w14:textId="4FE1B072" w:rsidR="00745BD4" w:rsidRPr="00745BD4" w:rsidRDefault="00745BD4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16358861" w14:textId="203AE579" w:rsidR="00F15403" w:rsidRPr="00112B32" w:rsidRDefault="00745BD4" w:rsidP="006E7529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F15403">
              <w:rPr>
                <w:rFonts w:ascii="Irish Grover" w:hAnsi="Irish Grover"/>
                <w:sz w:val="16"/>
                <w:szCs w:val="16"/>
              </w:rPr>
              <w:t>OCEAN WEEK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2C5D5D" w14:textId="77777777" w:rsidR="006E7529" w:rsidRDefault="006E7529" w:rsidP="006E7529">
            <w:pPr>
              <w:pStyle w:val="Dates"/>
            </w:pPr>
            <w:r>
              <w:t>30</w:t>
            </w:r>
          </w:p>
          <w:p w14:paraId="1EBDBC65" w14:textId="33720208" w:rsidR="006E7529" w:rsidRPr="00112B32" w:rsidRDefault="006E7529" w:rsidP="006E7529">
            <w:pPr>
              <w:pStyle w:val="Dates"/>
            </w:pPr>
            <w:r w:rsidRPr="00871243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F12948" w14:textId="77777777" w:rsidR="006E7529" w:rsidRPr="00112B32" w:rsidRDefault="006E7529" w:rsidP="006E7529">
            <w:pPr>
              <w:pStyle w:val="Dates"/>
            </w:pPr>
            <w:r>
              <w:t>31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C9B103" w14:textId="77777777" w:rsidR="006E7529" w:rsidRPr="00112B32" w:rsidRDefault="006E7529" w:rsidP="006E7529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986B54" w14:textId="77777777" w:rsidR="006E7529" w:rsidRPr="00112B32" w:rsidRDefault="006E7529" w:rsidP="006E7529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5A2193" w14:textId="77777777" w:rsidR="006E7529" w:rsidRPr="00112B32" w:rsidRDefault="006E7529" w:rsidP="006E7529">
            <w:pPr>
              <w:pStyle w:val="Dates"/>
            </w:pPr>
          </w:p>
        </w:tc>
        <w:tc>
          <w:tcPr>
            <w:tcW w:w="1955" w:type="dxa"/>
            <w:shd w:val="clear" w:color="auto" w:fill="auto"/>
          </w:tcPr>
          <w:p w14:paraId="4FC6D6C0" w14:textId="0A0D633E" w:rsidR="006E7529" w:rsidRPr="00112B32" w:rsidRDefault="006E7529" w:rsidP="006E7529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EA4E81D" wp14:editId="6B8052F9">
                  <wp:extent cx="731520" cy="1005840"/>
                  <wp:effectExtent l="0" t="0" r="5080" b="0"/>
                  <wp:docPr id="19" name="Picture 19" descr="A picture containing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oy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540B3" w14:textId="2F52AA4B" w:rsidR="00C743D7" w:rsidRPr="00DD21AA" w:rsidRDefault="00DD21AA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tbl>
      <w:tblPr>
        <w:tblW w:w="1332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900"/>
        <w:gridCol w:w="1970"/>
        <w:gridCol w:w="1890"/>
        <w:gridCol w:w="1980"/>
        <w:gridCol w:w="1890"/>
        <w:gridCol w:w="1710"/>
      </w:tblGrid>
      <w:tr w:rsidR="00C743D7" w:rsidRPr="00112B32" w14:paraId="5DA27F70" w14:textId="77777777" w:rsidTr="00E27122">
        <w:trPr>
          <w:cantSplit/>
          <w:trHeight w:hRule="exact" w:val="563"/>
          <w:jc w:val="center"/>
        </w:trPr>
        <w:tc>
          <w:tcPr>
            <w:tcW w:w="1332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14:paraId="760FF7CE" w14:textId="0022AB7A" w:rsidR="00C743D7" w:rsidRPr="00112B32" w:rsidRDefault="002814B7" w:rsidP="00E50F4B">
            <w:pPr>
              <w:pStyle w:val="MonthNames"/>
              <w:numPr>
                <w:ilvl w:val="0"/>
                <w:numId w:val="2"/>
              </w:numPr>
            </w:pPr>
            <w:r w:rsidRPr="00043103">
              <w:rPr>
                <w:rFonts w:ascii="Irish Grover" w:hAnsi="Irish Grover"/>
              </w:rPr>
              <w:lastRenderedPageBreak/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June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E50F4B">
              <w:t xml:space="preserve">     </w:t>
            </w:r>
            <w:r w:rsidR="00E50F4B">
              <w:rPr>
                <w:noProof/>
              </w:rPr>
              <w:drawing>
                <wp:inline distT="0" distB="0" distL="0" distR="0" wp14:anchorId="296F1330" wp14:editId="253FDFC5">
                  <wp:extent cx="290581" cy="299056"/>
                  <wp:effectExtent l="0" t="0" r="1905" b="6350"/>
                  <wp:docPr id="14" name="Picture 1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015FE2C9" w14:textId="77777777" w:rsidTr="00E27122">
        <w:trPr>
          <w:cantSplit/>
          <w:trHeight w:hRule="exact" w:val="514"/>
          <w:jc w:val="center"/>
        </w:trPr>
        <w:tc>
          <w:tcPr>
            <w:tcW w:w="198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DFFD137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0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A0A098B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7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E1CD5D1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89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3436EDF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8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D01207A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89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F47BC64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71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E133187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007C87" w:rsidRPr="00112B32" w14:paraId="046BBE1E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</w:tcPr>
          <w:p w14:paraId="0E82278E" w14:textId="77777777" w:rsidR="00745BD4" w:rsidRDefault="00745BD4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568BEB38" w14:textId="323428D6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OCEAN WEEK</w:t>
            </w:r>
          </w:p>
        </w:tc>
        <w:tc>
          <w:tcPr>
            <w:tcW w:w="1900" w:type="dxa"/>
            <w:shd w:val="clear" w:color="auto" w:fill="auto"/>
          </w:tcPr>
          <w:p w14:paraId="50CBB802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70" w:type="dxa"/>
            <w:shd w:val="clear" w:color="auto" w:fill="auto"/>
          </w:tcPr>
          <w:p w14:paraId="325F02EA" w14:textId="77777777" w:rsidR="00007C87" w:rsidRPr="00112B32" w:rsidRDefault="00007C87" w:rsidP="000D4580">
            <w:pPr>
              <w:pStyle w:val="Dates"/>
            </w:pPr>
            <w: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2B0E3E9E" w14:textId="25200F61" w:rsidR="00007C87" w:rsidRDefault="007E69AF" w:rsidP="000D4580">
            <w:pPr>
              <w:pStyle w:val="Dates"/>
            </w:pPr>
            <w:r>
              <w:t>1</w:t>
            </w:r>
          </w:p>
          <w:p w14:paraId="336F8ECF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2D3455ED" wp14:editId="4BD13EC9">
                  <wp:extent cx="210312" cy="210312"/>
                  <wp:effectExtent l="0" t="0" r="5715" b="5715"/>
                  <wp:docPr id="6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9FABA0E" w14:textId="53251A8A" w:rsidR="00E2712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  <w:p w14:paraId="73A8A08B" w14:textId="50C080C2" w:rsidR="007348A2" w:rsidRDefault="007348A2" w:rsidP="000D4580">
            <w:pPr>
              <w:pStyle w:val="Dates"/>
            </w:pPr>
          </w:p>
          <w:p w14:paraId="01FF8ADA" w14:textId="11C2A7B6" w:rsidR="00CD157A" w:rsidRPr="00112B32" w:rsidRDefault="00CD157A" w:rsidP="000D4580">
            <w:pPr>
              <w:pStyle w:val="Dates"/>
            </w:pPr>
          </w:p>
        </w:tc>
        <w:tc>
          <w:tcPr>
            <w:tcW w:w="1980" w:type="dxa"/>
            <w:shd w:val="clear" w:color="auto" w:fill="auto"/>
          </w:tcPr>
          <w:p w14:paraId="2F05F345" w14:textId="77777777" w:rsidR="00007C87" w:rsidRDefault="007E69AF" w:rsidP="000D4580">
            <w:pPr>
              <w:pStyle w:val="Dates"/>
            </w:pPr>
            <w:r>
              <w:t>2</w:t>
            </w:r>
          </w:p>
          <w:p w14:paraId="46832694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3059775" wp14:editId="7890316D">
                  <wp:extent cx="213360" cy="213360"/>
                  <wp:effectExtent l="0" t="0" r="2540" b="2540"/>
                  <wp:docPr id="26" name="Picture 26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437E7761" w14:textId="306BCF89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</w:tcPr>
          <w:p w14:paraId="39857F6C" w14:textId="77777777" w:rsidR="00007C87" w:rsidRDefault="007E69AF" w:rsidP="000D4580">
            <w:pPr>
              <w:pStyle w:val="Dates"/>
            </w:pPr>
            <w:r>
              <w:t>3</w:t>
            </w:r>
          </w:p>
          <w:p w14:paraId="3C6AF9DB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52C3FB" wp14:editId="553557EA">
                  <wp:extent cx="208280" cy="208280"/>
                  <wp:effectExtent l="0" t="0" r="0" b="0"/>
                  <wp:docPr id="60" name="Picture 60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65B6A831" w14:textId="6F00087E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5F5C7C" w14:textId="77777777" w:rsidR="00007C87" w:rsidRPr="00112B32" w:rsidRDefault="007E69AF" w:rsidP="000D4580">
            <w:pPr>
              <w:pStyle w:val="Dates"/>
            </w:pPr>
            <w:r>
              <w:t>4</w:t>
            </w:r>
          </w:p>
        </w:tc>
      </w:tr>
      <w:tr w:rsidR="00007C87" w:rsidRPr="00112B32" w14:paraId="412422B1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321A0BB" w14:textId="77777777" w:rsidR="006E7529" w:rsidRDefault="007E69AF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t>5</w:t>
            </w:r>
            <w:r w:rsidR="006E7529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160F60B4" w14:textId="77777777" w:rsidR="00745BD4" w:rsidRDefault="00745BD4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346939CD" w14:textId="66FD8D64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PIRATE WEEK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7B6E7A" w14:textId="77777777" w:rsidR="00007C87" w:rsidRDefault="007E69AF" w:rsidP="000D4580">
            <w:pPr>
              <w:pStyle w:val="Dates"/>
            </w:pPr>
            <w:r>
              <w:t>6</w:t>
            </w:r>
          </w:p>
          <w:p w14:paraId="43DB2A17" w14:textId="6F3BEC1E" w:rsidR="007D56AF" w:rsidRPr="00112B32" w:rsidRDefault="00871243" w:rsidP="000D4580">
            <w:pPr>
              <w:pStyle w:val="Dates"/>
            </w:pPr>
            <w:r w:rsidRPr="00871243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CA4FE4" w14:textId="4169C97A" w:rsidR="00A71B04" w:rsidRPr="00636D80" w:rsidRDefault="007E69AF" w:rsidP="000D4580">
            <w:pPr>
              <w:pStyle w:val="Dates"/>
            </w:pPr>
            <w:r>
              <w:t>7</w:t>
            </w:r>
          </w:p>
          <w:p w14:paraId="274CC7E7" w14:textId="77777777" w:rsidR="00A71B04" w:rsidRPr="00895268" w:rsidRDefault="00A71B04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Pirate Show @ Library</w:t>
            </w:r>
            <w:r w:rsidR="00AD0FC9" w:rsidRPr="00895268">
              <w:rPr>
                <w:rFonts w:ascii="Irish Grover" w:hAnsi="Irish Grover"/>
                <w:color w:val="C00000"/>
              </w:rPr>
              <w:t xml:space="preserve"> </w:t>
            </w:r>
          </w:p>
          <w:p w14:paraId="4B7129DE" w14:textId="3CE693E3" w:rsidR="00636D80" w:rsidRPr="00895268" w:rsidRDefault="00636D80" w:rsidP="000D4580">
            <w:pPr>
              <w:pStyle w:val="Dates"/>
              <w:rPr>
                <w:color w:val="C00000"/>
              </w:rPr>
            </w:pPr>
            <w:r w:rsidRPr="00895268">
              <w:rPr>
                <w:color w:val="C00000"/>
              </w:rPr>
              <w:t>10</w:t>
            </w:r>
            <w:r w:rsidR="003F2A9A" w:rsidRPr="00895268">
              <w:rPr>
                <w:color w:val="C00000"/>
              </w:rPr>
              <w:t>am</w:t>
            </w:r>
          </w:p>
          <w:p w14:paraId="49EA8C2C" w14:textId="765D0A65" w:rsidR="00636D80" w:rsidRPr="00A71B04" w:rsidRDefault="00636D80" w:rsidP="000D4580">
            <w:pPr>
              <w:pStyle w:val="Dates"/>
              <w:rPr>
                <w:rFonts w:ascii="Irish Grover" w:hAnsi="Irish Grover"/>
              </w:rPr>
            </w:pPr>
            <w:r w:rsidRPr="00895268">
              <w:rPr>
                <w:color w:val="C00000"/>
              </w:rPr>
              <w:t>12:30</w:t>
            </w:r>
            <w:r w:rsidR="003F2A9A" w:rsidRPr="00895268">
              <w:rPr>
                <w:color w:val="C00000"/>
              </w:rPr>
              <w:t>pm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8ACF45" w14:textId="77777777" w:rsidR="00007C87" w:rsidRDefault="007E69AF" w:rsidP="000D4580">
            <w:pPr>
              <w:pStyle w:val="Dates"/>
            </w:pPr>
            <w:r>
              <w:t>8</w:t>
            </w:r>
          </w:p>
          <w:p w14:paraId="7F3991E5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2EBAD61" wp14:editId="76670D3E">
                  <wp:extent cx="210312" cy="210312"/>
                  <wp:effectExtent l="0" t="0" r="5715" b="5715"/>
                  <wp:docPr id="8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46104954" w14:textId="5177F716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FE5C2B" w14:textId="77777777" w:rsidR="00007C87" w:rsidRDefault="007E69AF" w:rsidP="000D4580">
            <w:pPr>
              <w:pStyle w:val="Dates"/>
            </w:pPr>
            <w:r>
              <w:t>9</w:t>
            </w:r>
          </w:p>
          <w:p w14:paraId="6114617D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4961B1E3" wp14:editId="43F23040">
                  <wp:extent cx="213360" cy="213360"/>
                  <wp:effectExtent l="0" t="0" r="2540" b="2540"/>
                  <wp:docPr id="27" name="Picture 27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79D9F115" w14:textId="65ECD2D9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BE4CDC" w14:textId="77777777" w:rsidR="00007C87" w:rsidRDefault="007E69AF" w:rsidP="000D4580">
            <w:pPr>
              <w:pStyle w:val="Dates"/>
            </w:pPr>
            <w:r>
              <w:t>10</w:t>
            </w:r>
          </w:p>
          <w:p w14:paraId="7FCF06A3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16D29E" wp14:editId="769AC82B">
                  <wp:extent cx="208280" cy="208280"/>
                  <wp:effectExtent l="0" t="0" r="0" b="0"/>
                  <wp:docPr id="61" name="Picture 61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39029D1A" w14:textId="443E963F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51CCA2" w14:textId="77777777" w:rsidR="00007C87" w:rsidRPr="00112B32" w:rsidRDefault="007E69AF" w:rsidP="000D4580">
            <w:pPr>
              <w:pStyle w:val="Dates"/>
            </w:pPr>
            <w:r>
              <w:t>11</w:t>
            </w:r>
          </w:p>
        </w:tc>
      </w:tr>
      <w:tr w:rsidR="00007C87" w:rsidRPr="00112B32" w14:paraId="0248A344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708E72" w14:textId="77777777" w:rsidR="006E7529" w:rsidRDefault="007E69AF" w:rsidP="000D4580">
            <w:pPr>
              <w:pStyle w:val="Dates"/>
            </w:pPr>
            <w:r>
              <w:t>12</w:t>
            </w:r>
          </w:p>
          <w:p w14:paraId="2826116B" w14:textId="77777777" w:rsidR="00745BD4" w:rsidRDefault="006E7529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 xml:space="preserve"> </w:t>
            </w:r>
            <w:r w:rsidR="00745BD4"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2253B0DA" w14:textId="093E9D5C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MERMAID WEEK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8CB910" w14:textId="77777777" w:rsidR="00007C87" w:rsidRDefault="007E69AF" w:rsidP="000D4580">
            <w:pPr>
              <w:pStyle w:val="Dates"/>
            </w:pPr>
            <w:r>
              <w:t>13</w:t>
            </w:r>
          </w:p>
          <w:p w14:paraId="7FB458C8" w14:textId="6AE7E3E6" w:rsidR="007D56AF" w:rsidRPr="00112B32" w:rsidRDefault="00871243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386FDE" w14:textId="77777777" w:rsidR="00007C87" w:rsidRDefault="007E69AF" w:rsidP="000D4580">
            <w:pPr>
              <w:pStyle w:val="Dates"/>
            </w:pPr>
            <w:r>
              <w:t>14</w:t>
            </w:r>
          </w:p>
          <w:p w14:paraId="08643C6F" w14:textId="77777777" w:rsidR="003F2A9A" w:rsidRPr="00895268" w:rsidRDefault="00AD0FC9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Petting Zoo</w:t>
            </w:r>
            <w:r w:rsidR="00214089" w:rsidRPr="00895268">
              <w:rPr>
                <w:rFonts w:ascii="Irish Grover" w:hAnsi="Irish Grover"/>
                <w:color w:val="C00000"/>
              </w:rPr>
              <w:t xml:space="preserve"> @ </w:t>
            </w:r>
            <w:r w:rsidR="003F2A9A" w:rsidRPr="00895268">
              <w:rPr>
                <w:rFonts w:ascii="Irish Grover" w:hAnsi="Irish Grover"/>
                <w:color w:val="C00000"/>
              </w:rPr>
              <w:t xml:space="preserve">Library </w:t>
            </w:r>
          </w:p>
          <w:p w14:paraId="44BEFCB3" w14:textId="4144D320" w:rsidR="00AD0FC9" w:rsidRPr="00112B32" w:rsidRDefault="003F2A9A" w:rsidP="000D4580">
            <w:pPr>
              <w:pStyle w:val="Dates"/>
            </w:pPr>
            <w:r w:rsidRPr="00895268">
              <w:rPr>
                <w:color w:val="C00000"/>
              </w:rPr>
              <w:t>10am-noon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64E7EF" w14:textId="77777777" w:rsidR="00007C87" w:rsidRDefault="007E69AF" w:rsidP="000D4580">
            <w:pPr>
              <w:pStyle w:val="Dates"/>
            </w:pPr>
            <w:r>
              <w:t>15</w:t>
            </w:r>
          </w:p>
          <w:p w14:paraId="4ADDB75E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72B3F3F4" wp14:editId="7CA2C76E">
                  <wp:extent cx="210312" cy="210312"/>
                  <wp:effectExtent l="0" t="0" r="5715" b="5715"/>
                  <wp:docPr id="10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6DF1253C" w14:textId="024EEC26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079BAC" w14:textId="77777777" w:rsidR="00007C87" w:rsidRDefault="007E69AF" w:rsidP="000D4580">
            <w:pPr>
              <w:pStyle w:val="Dates"/>
            </w:pPr>
            <w:r>
              <w:t>16</w:t>
            </w:r>
          </w:p>
          <w:p w14:paraId="273561BB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189E40E2" wp14:editId="0A2BDE05">
                  <wp:extent cx="213360" cy="213360"/>
                  <wp:effectExtent l="0" t="0" r="2540" b="2540"/>
                  <wp:docPr id="28" name="Picture 28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572E5034" w14:textId="45F30F49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9C6010" w14:textId="77777777" w:rsidR="00007C87" w:rsidRDefault="007E69AF" w:rsidP="000D4580">
            <w:pPr>
              <w:pStyle w:val="Dates"/>
            </w:pPr>
            <w:r>
              <w:t>17</w:t>
            </w:r>
          </w:p>
          <w:p w14:paraId="0CB2B1A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C7DBEDC" wp14:editId="5F0FD7E9">
                  <wp:extent cx="208280" cy="208280"/>
                  <wp:effectExtent l="0" t="0" r="0" b="0"/>
                  <wp:docPr id="62" name="Picture 62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26C7B9D4" w14:textId="3E54F668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30B2CF" w14:textId="77777777" w:rsidR="00007C87" w:rsidRPr="00112B32" w:rsidRDefault="007E69AF" w:rsidP="000D4580">
            <w:pPr>
              <w:pStyle w:val="Dates"/>
            </w:pPr>
            <w:r>
              <w:t>18</w:t>
            </w:r>
          </w:p>
        </w:tc>
      </w:tr>
      <w:tr w:rsidR="00007C87" w:rsidRPr="00112B32" w14:paraId="0D67CD3C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EC64C7" w14:textId="42278586" w:rsidR="006E7529" w:rsidRDefault="007E69AF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t>19</w:t>
            </w:r>
            <w:r w:rsidR="006E7529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013A3AE1" w14:textId="28140021" w:rsidR="00745BD4" w:rsidRDefault="00745BD4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PROGRAM-</w:t>
            </w:r>
          </w:p>
          <w:p w14:paraId="37AC290B" w14:textId="56154B08" w:rsidR="00007C87" w:rsidRPr="00112B32" w:rsidRDefault="006E7529" w:rsidP="000D4580">
            <w:pPr>
              <w:pStyle w:val="Dates"/>
            </w:pPr>
            <w:r w:rsidRPr="00871243">
              <w:rPr>
                <w:rFonts w:ascii="Irish Grover" w:hAnsi="Irish Grover"/>
                <w:sz w:val="15"/>
                <w:szCs w:val="15"/>
              </w:rPr>
              <w:t>CREATURE</w:t>
            </w:r>
            <w:r>
              <w:rPr>
                <w:rFonts w:ascii="Irish Grover" w:hAnsi="Irish Grover"/>
                <w:sz w:val="15"/>
                <w:szCs w:val="15"/>
              </w:rPr>
              <w:t xml:space="preserve"> WEEK</w:t>
            </w:r>
            <w:r w:rsidRPr="00871243">
              <w:rPr>
                <w:rFonts w:ascii="Irish Grover" w:hAnsi="Irish Grover"/>
                <w:sz w:val="15"/>
                <w:szCs w:val="15"/>
              </w:rPr>
              <w:t xml:space="preserve">     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B36013" w14:textId="77777777" w:rsidR="00007C87" w:rsidRDefault="007E69AF" w:rsidP="000D4580">
            <w:pPr>
              <w:pStyle w:val="Dates"/>
            </w:pPr>
            <w:r>
              <w:t>20</w:t>
            </w:r>
          </w:p>
          <w:p w14:paraId="62AF4D75" w14:textId="054C507E" w:rsidR="007D56AF" w:rsidRPr="00112B32" w:rsidRDefault="007D56AF" w:rsidP="000D4580">
            <w:pPr>
              <w:pStyle w:val="Dates"/>
            </w:pP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BAC94C" w14:textId="77777777" w:rsidR="00007C87" w:rsidRDefault="007E69AF" w:rsidP="000D4580">
            <w:pPr>
              <w:pStyle w:val="Dates"/>
            </w:pPr>
            <w:r>
              <w:t>21</w:t>
            </w:r>
          </w:p>
          <w:p w14:paraId="6F30F31D" w14:textId="77777777" w:rsidR="00AD0FC9" w:rsidRPr="00895268" w:rsidRDefault="003F2A9A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S.T.E.A.M @</w:t>
            </w:r>
          </w:p>
          <w:p w14:paraId="286AAD4E" w14:textId="77777777" w:rsidR="003F2A9A" w:rsidRPr="00895268" w:rsidRDefault="003F2A9A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Library</w:t>
            </w:r>
          </w:p>
          <w:p w14:paraId="7A3B76C3" w14:textId="47EAA2A4" w:rsidR="003F2A9A" w:rsidRPr="00112B32" w:rsidRDefault="003F2A9A" w:rsidP="000D4580">
            <w:pPr>
              <w:pStyle w:val="Dates"/>
            </w:pPr>
            <w:r w:rsidRPr="00895268">
              <w:rPr>
                <w:color w:val="C00000"/>
              </w:rPr>
              <w:t>10am-11am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626423" w14:textId="77777777" w:rsidR="00007C87" w:rsidRDefault="007E69AF" w:rsidP="000D4580">
            <w:pPr>
              <w:pStyle w:val="Dates"/>
            </w:pPr>
            <w:r>
              <w:t>22</w:t>
            </w:r>
          </w:p>
          <w:p w14:paraId="066023D9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48ACE0EF" wp14:editId="2B3DFB9B">
                  <wp:extent cx="210312" cy="210312"/>
                  <wp:effectExtent l="0" t="0" r="5715" b="5715"/>
                  <wp:docPr id="12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648214E" w14:textId="28C62986" w:rsidR="007348A2" w:rsidRPr="00112B32" w:rsidRDefault="007348A2" w:rsidP="00E27122">
            <w:pPr>
              <w:pStyle w:val="Dates"/>
            </w:pP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7C5FD7" w14:textId="77777777" w:rsidR="00007C87" w:rsidRDefault="007E69AF" w:rsidP="000D4580">
            <w:pPr>
              <w:pStyle w:val="Dates"/>
            </w:pPr>
            <w:r>
              <w:t>23</w:t>
            </w:r>
          </w:p>
          <w:p w14:paraId="65F7CC43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0DE91091" wp14:editId="412D4425">
                  <wp:extent cx="213360" cy="213360"/>
                  <wp:effectExtent l="0" t="0" r="2540" b="2540"/>
                  <wp:docPr id="40" name="Picture 40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2832A0F4" w14:textId="6E64038C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E1FAE5" w14:textId="77777777" w:rsidR="00007C87" w:rsidRDefault="007E69AF" w:rsidP="000D4580">
            <w:pPr>
              <w:pStyle w:val="Dates"/>
            </w:pPr>
            <w:r>
              <w:t>24</w:t>
            </w:r>
          </w:p>
          <w:p w14:paraId="43123E9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63CFFF" wp14:editId="7E2F41C0">
                  <wp:extent cx="208280" cy="208280"/>
                  <wp:effectExtent l="0" t="0" r="0" b="0"/>
                  <wp:docPr id="63" name="Picture 63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39556E88" w14:textId="2DF90C91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7E3299" w14:textId="77777777" w:rsidR="00007C87" w:rsidRPr="00112B32" w:rsidRDefault="007E69AF" w:rsidP="000D4580">
            <w:pPr>
              <w:pStyle w:val="Dates"/>
            </w:pPr>
            <w:r>
              <w:t>25</w:t>
            </w:r>
          </w:p>
        </w:tc>
      </w:tr>
      <w:tr w:rsidR="00007C87" w:rsidRPr="00112B32" w14:paraId="1B6328FF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5EFC89" w14:textId="77777777" w:rsidR="006E7529" w:rsidRDefault="007E69AF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t>26</w:t>
            </w:r>
            <w:r w:rsidR="006E7529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2255C08D" w14:textId="77777777" w:rsidR="00745BD4" w:rsidRDefault="00745BD4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62392C5E" w14:textId="4EC8B927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SHARK WEEK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B4C23D" w14:textId="77777777" w:rsidR="00007C87" w:rsidRDefault="007E69AF" w:rsidP="000D4580">
            <w:pPr>
              <w:pStyle w:val="Dates"/>
            </w:pPr>
            <w:r>
              <w:t>27</w:t>
            </w:r>
          </w:p>
          <w:p w14:paraId="46680D7B" w14:textId="6B629B1F" w:rsidR="007D56AF" w:rsidRPr="00112B32" w:rsidRDefault="00871243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DA00C7" w14:textId="77777777" w:rsidR="00007C87" w:rsidRPr="00112B32" w:rsidRDefault="007E69AF" w:rsidP="000D4580">
            <w:pPr>
              <w:pStyle w:val="Dates"/>
            </w:pPr>
            <w:r>
              <w:t>28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068891" w14:textId="77777777" w:rsidR="00007C87" w:rsidRDefault="007E69AF" w:rsidP="000D4580">
            <w:pPr>
              <w:pStyle w:val="Dates"/>
            </w:pPr>
            <w:r>
              <w:t>29</w:t>
            </w:r>
          </w:p>
          <w:p w14:paraId="15FC231C" w14:textId="77777777" w:rsidR="006733E7" w:rsidRPr="00895268" w:rsidRDefault="006733E7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BALLOON ARTIST</w:t>
            </w:r>
          </w:p>
          <w:p w14:paraId="79828EEC" w14:textId="77777777" w:rsidR="00B50630" w:rsidRPr="00895268" w:rsidRDefault="00B50630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@ Winston Park</w:t>
            </w:r>
          </w:p>
          <w:p w14:paraId="665C84A5" w14:textId="6A5A457D" w:rsidR="00B50630" w:rsidRPr="00B50630" w:rsidRDefault="00BA195C" w:rsidP="000D4580">
            <w:pPr>
              <w:pStyle w:val="Dates"/>
            </w:pPr>
            <w:r>
              <w:rPr>
                <w:color w:val="C00000"/>
              </w:rPr>
              <w:t xml:space="preserve">10am </w:t>
            </w: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C284D0" w14:textId="77777777" w:rsidR="00007C87" w:rsidRDefault="007E69AF" w:rsidP="000D4580">
            <w:pPr>
              <w:pStyle w:val="Dates"/>
            </w:pPr>
            <w:r>
              <w:t>30</w:t>
            </w:r>
          </w:p>
          <w:p w14:paraId="70C308B8" w14:textId="77777777" w:rsidR="006733E7" w:rsidRPr="00895268" w:rsidRDefault="006733E7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C</w:t>
            </w:r>
            <w:r w:rsidR="00FC46DC" w:rsidRPr="00895268">
              <w:rPr>
                <w:rFonts w:ascii="Irish Grover" w:hAnsi="Irish Grover"/>
                <w:color w:val="C00000"/>
              </w:rPr>
              <w:t>onservation Agent @Library</w:t>
            </w:r>
          </w:p>
          <w:p w14:paraId="06598A2F" w14:textId="55663DB8" w:rsidR="003F2A9A" w:rsidRPr="003F2A9A" w:rsidRDefault="003F2A9A" w:rsidP="000D4580">
            <w:pPr>
              <w:pStyle w:val="Dates"/>
            </w:pPr>
            <w:r w:rsidRPr="00895268">
              <w:rPr>
                <w:color w:val="C00000"/>
              </w:rPr>
              <w:t>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16D131" w14:textId="1E0846A5" w:rsidR="00007C87" w:rsidRPr="00112B32" w:rsidRDefault="006E7529" w:rsidP="000D4580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E8AF39F" wp14:editId="34EF7731">
                  <wp:extent cx="990858" cy="609600"/>
                  <wp:effectExtent l="0" t="0" r="0" b="0"/>
                  <wp:docPr id="7" name="Picture 7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03" cy="67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640D67" w14:textId="2901A2EA" w:rsidR="00007C87" w:rsidRPr="00112B32" w:rsidRDefault="002E6A34" w:rsidP="0003612A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ED3B184" wp14:editId="163F3411">
                  <wp:extent cx="1112675" cy="907774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65" cy="92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78A9F" w14:textId="4D9F9FA9" w:rsidR="00777E84" w:rsidRDefault="00777E84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p w14:paraId="46288CC9" w14:textId="048EA87F" w:rsidR="00C743D7" w:rsidRDefault="00E13DB2" w:rsidP="00CC0C3A">
      <w:pPr>
        <w:jc w:val="center"/>
        <w:rPr>
          <w:b/>
          <w:bCs/>
        </w:rPr>
      </w:pPr>
      <w:r>
        <w:rPr>
          <w:b/>
          <w:bCs/>
        </w:rPr>
        <w:t xml:space="preserve">** </w:t>
      </w:r>
      <w:r w:rsidR="00CC0C3A">
        <w:rPr>
          <w:b/>
          <w:bCs/>
        </w:rPr>
        <w:t>Registration continues all summer.</w:t>
      </w:r>
      <w:r>
        <w:rPr>
          <w:b/>
          <w:bCs/>
        </w:rPr>
        <w:t xml:space="preserve">   Goody bags</w:t>
      </w:r>
      <w:r w:rsidR="00CC0C3A">
        <w:rPr>
          <w:b/>
          <w:bCs/>
        </w:rPr>
        <w:t xml:space="preserve"> with registration, while supplies last.</w:t>
      </w:r>
    </w:p>
    <w:p w14:paraId="6FE2C987" w14:textId="77777777" w:rsidR="00CC0C3A" w:rsidRDefault="00CC0C3A" w:rsidP="00C743D7">
      <w:pPr>
        <w:rPr>
          <w:b/>
          <w:bCs/>
        </w:rPr>
      </w:pPr>
    </w:p>
    <w:p w14:paraId="53065D19" w14:textId="77777777" w:rsidR="00CC0C3A" w:rsidRDefault="00CC0C3A" w:rsidP="00C743D7"/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C743D7" w:rsidRPr="00112B32" w14:paraId="5663CFB8" w14:textId="77777777">
        <w:trPr>
          <w:cantSplit/>
          <w:trHeight w:hRule="exact" w:val="605"/>
          <w:jc w:val="center"/>
        </w:trPr>
        <w:tc>
          <w:tcPr>
            <w:tcW w:w="13680" w:type="dxa"/>
            <w:gridSpan w:val="7"/>
            <w:shd w:val="clear" w:color="auto" w:fill="auto"/>
            <w:tcMar>
              <w:bottom w:w="86" w:type="dxa"/>
            </w:tcMar>
            <w:vAlign w:val="bottom"/>
          </w:tcPr>
          <w:p w14:paraId="1CADE62B" w14:textId="349B841B" w:rsidR="00DF210B" w:rsidRPr="00112B32" w:rsidRDefault="002814B7" w:rsidP="00AA2729">
            <w:pPr>
              <w:pStyle w:val="MonthNames"/>
              <w:numPr>
                <w:ilvl w:val="0"/>
                <w:numId w:val="3"/>
              </w:numPr>
            </w:pPr>
            <w:r w:rsidRPr="00043103">
              <w:rPr>
                <w:rFonts w:ascii="Irish Grover" w:hAnsi="Irish Grover"/>
              </w:rPr>
              <w:lastRenderedPageBreak/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July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AA2729">
              <w:t xml:space="preserve">      </w:t>
            </w:r>
            <w:r w:rsidR="00AA2729">
              <w:rPr>
                <w:noProof/>
              </w:rPr>
              <w:drawing>
                <wp:inline distT="0" distB="0" distL="0" distR="0" wp14:anchorId="17D6D255" wp14:editId="274FCEA9">
                  <wp:extent cx="290581" cy="299056"/>
                  <wp:effectExtent l="0" t="0" r="1905" b="6350"/>
                  <wp:docPr id="17" name="Picture 1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70F9E86F" w14:textId="77777777">
        <w:trPr>
          <w:cantSplit/>
          <w:trHeight w:hRule="exact" w:val="259"/>
          <w:jc w:val="center"/>
        </w:trPr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4E24A65A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5" w:type="dxa"/>
            <w:shd w:val="clear" w:color="auto" w:fill="auto"/>
            <w:tcMar>
              <w:bottom w:w="58" w:type="dxa"/>
            </w:tcMar>
            <w:vAlign w:val="bottom"/>
          </w:tcPr>
          <w:p w14:paraId="6F0EA2BC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1F85F08C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7069F436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2BCAB527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1A9464A0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tcMar>
              <w:bottom w:w="58" w:type="dxa"/>
            </w:tcMar>
            <w:vAlign w:val="bottom"/>
          </w:tcPr>
          <w:p w14:paraId="49E4FE3B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007C87" w:rsidRPr="00112B32" w14:paraId="7D5E9B79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</w:tcPr>
          <w:p w14:paraId="3E56E3B5" w14:textId="41C09951" w:rsidR="00007C87" w:rsidRPr="00AB4CB7" w:rsidRDefault="00D10909" w:rsidP="000D4580">
            <w:pPr>
              <w:pStyle w:val="Dates"/>
            </w:pPr>
            <w:r>
              <w:t xml:space="preserve"> </w:t>
            </w:r>
            <w:r w:rsidR="002814B7">
              <w:rPr>
                <w:noProof/>
              </w:rPr>
              <w:drawing>
                <wp:inline distT="0" distB="0" distL="0" distR="0" wp14:anchorId="14C69F75" wp14:editId="22DFF59E">
                  <wp:extent cx="1152411" cy="708991"/>
                  <wp:effectExtent l="0" t="0" r="3810" b="2540"/>
                  <wp:docPr id="11" name="Picture 11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9" cy="7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shd w:val="clear" w:color="auto" w:fill="auto"/>
          </w:tcPr>
          <w:p w14:paraId="266A7A7C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E9B7D1" w14:textId="115BBD24" w:rsidR="00007C87" w:rsidRPr="00AD0FC9" w:rsidRDefault="00007C87" w:rsidP="000D4580">
            <w:pPr>
              <w:pStyle w:val="Dates"/>
              <w:rPr>
                <w:rFonts w:ascii="Irish Grover" w:hAnsi="Irish Grover"/>
              </w:rPr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3DC5C8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D98955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4045D8" w14:textId="77777777" w:rsidR="00007C87" w:rsidRDefault="0012451C" w:rsidP="000D4580">
            <w:pPr>
              <w:pStyle w:val="Dates"/>
            </w:pPr>
            <w:r>
              <w:t>1</w:t>
            </w:r>
          </w:p>
          <w:p w14:paraId="2141ED76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65C564" wp14:editId="1F525988">
                  <wp:extent cx="208280" cy="208280"/>
                  <wp:effectExtent l="0" t="0" r="0" b="0"/>
                  <wp:docPr id="64" name="Picture 64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5A766F7F" w14:textId="793F81DC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CA05161" w14:textId="77777777" w:rsidR="00007C87" w:rsidRPr="00112B32" w:rsidRDefault="0012451C" w:rsidP="000D4580">
            <w:pPr>
              <w:pStyle w:val="Dates"/>
            </w:pPr>
            <w:r>
              <w:t>2</w:t>
            </w:r>
          </w:p>
        </w:tc>
      </w:tr>
      <w:tr w:rsidR="00007C87" w:rsidRPr="00112B32" w14:paraId="2EF68941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8FEB5D" w14:textId="77777777" w:rsidR="00007C87" w:rsidRDefault="0012451C" w:rsidP="000D4580">
            <w:pPr>
              <w:pStyle w:val="Dates"/>
            </w:pPr>
            <w:r>
              <w:t>3</w:t>
            </w:r>
          </w:p>
          <w:p w14:paraId="0104B641" w14:textId="16D755C5" w:rsidR="00745BD4" w:rsidRPr="00745BD4" w:rsidRDefault="006E7529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 xml:space="preserve">/TEEN </w:t>
            </w:r>
            <w:r w:rsidRPr="00745BD4">
              <w:rPr>
                <w:rFonts w:ascii="Irish Grover" w:hAnsi="Irish Grover"/>
                <w:sz w:val="16"/>
                <w:szCs w:val="16"/>
              </w:rPr>
              <w:t>PROGRA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M </w:t>
            </w:r>
          </w:p>
          <w:p w14:paraId="317F7BBA" w14:textId="5E021984" w:rsidR="006E7529" w:rsidRPr="00112B32" w:rsidRDefault="00745BD4" w:rsidP="000D4580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745BD4">
              <w:rPr>
                <w:rFonts w:ascii="Irish Grover" w:hAnsi="Irish Grover"/>
                <w:sz w:val="16"/>
                <w:szCs w:val="16"/>
              </w:rPr>
              <w:t>PHOTO CONTEST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DA8CCC" w14:textId="77777777" w:rsidR="00007C87" w:rsidRDefault="0012451C" w:rsidP="000D4580">
            <w:pPr>
              <w:pStyle w:val="Dates"/>
            </w:pPr>
            <w:r>
              <w:t>4</w:t>
            </w:r>
          </w:p>
          <w:p w14:paraId="37AE98F1" w14:textId="77777777" w:rsidR="00043103" w:rsidRDefault="00043103" w:rsidP="000D4580">
            <w:pPr>
              <w:pStyle w:val="Dates"/>
            </w:pPr>
          </w:p>
          <w:p w14:paraId="02512F54" w14:textId="77777777" w:rsidR="00043103" w:rsidRDefault="00043103" w:rsidP="000D4580">
            <w:pPr>
              <w:pStyle w:val="Dates"/>
              <w:rPr>
                <w:rFonts w:ascii="Irish Grover" w:hAnsi="Irish Grover"/>
              </w:rPr>
            </w:pPr>
          </w:p>
          <w:p w14:paraId="02BA5156" w14:textId="189458A0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39A5F5" w14:textId="77777777" w:rsidR="00007C87" w:rsidRDefault="0012451C" w:rsidP="000D4580">
            <w:pPr>
              <w:pStyle w:val="Dates"/>
            </w:pPr>
            <w:r>
              <w:t>5</w:t>
            </w:r>
          </w:p>
          <w:p w14:paraId="020EEB3A" w14:textId="77777777" w:rsidR="00632B1B" w:rsidRDefault="00AC64B0" w:rsidP="000D4580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C70FA4" wp14:editId="0F345063">
                  <wp:extent cx="210312" cy="202268"/>
                  <wp:effectExtent l="0" t="0" r="5715" b="1270"/>
                  <wp:docPr id="1" name="Picture 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2191"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="00022191"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0CEFDA6" w14:textId="20061F12" w:rsidR="00022191" w:rsidRPr="00022191" w:rsidRDefault="00022191" w:rsidP="000D4580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7335AC" w14:textId="77777777" w:rsidR="00007C87" w:rsidRDefault="0012451C" w:rsidP="000D4580">
            <w:pPr>
              <w:pStyle w:val="Dates"/>
            </w:pPr>
            <w:r>
              <w:t>6</w:t>
            </w:r>
          </w:p>
          <w:p w14:paraId="2963C06A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A848B07" wp14:editId="69D64336">
                  <wp:extent cx="210312" cy="210312"/>
                  <wp:effectExtent l="0" t="0" r="5715" b="5715"/>
                  <wp:docPr id="16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FE5A5FE" w14:textId="5533CA9B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20C58A" w14:textId="77777777" w:rsidR="00007C87" w:rsidRDefault="0012451C" w:rsidP="000D4580">
            <w:pPr>
              <w:pStyle w:val="Dates"/>
            </w:pPr>
            <w:r>
              <w:t>7</w:t>
            </w:r>
          </w:p>
          <w:p w14:paraId="38472AA8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C79B93" wp14:editId="46A83051">
                  <wp:extent cx="210312" cy="202268"/>
                  <wp:effectExtent l="0" t="0" r="5715" b="1270"/>
                  <wp:docPr id="13" name="Picture 1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081DE635" w14:textId="1D3C3B9C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7ABBBA" w14:textId="77777777" w:rsidR="00007C87" w:rsidRDefault="0012451C" w:rsidP="000D4580">
            <w:pPr>
              <w:pStyle w:val="Dates"/>
            </w:pPr>
            <w:r>
              <w:t>8</w:t>
            </w:r>
          </w:p>
          <w:p w14:paraId="74E3F90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B84830" wp14:editId="10B6354E">
                  <wp:extent cx="208280" cy="208280"/>
                  <wp:effectExtent l="0" t="0" r="0" b="0"/>
                  <wp:docPr id="65" name="Picture 65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E152610" w14:textId="68D46F22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956FF0" w14:textId="77777777" w:rsidR="00E36808" w:rsidRDefault="0012451C" w:rsidP="000D4580">
            <w:pPr>
              <w:pStyle w:val="Dates"/>
            </w:pPr>
            <w:r>
              <w:t>9</w:t>
            </w:r>
          </w:p>
          <w:p w14:paraId="6FFA779A" w14:textId="3A0B59D9" w:rsidR="00CC2D62" w:rsidRPr="00CA18FE" w:rsidRDefault="00745BD4" w:rsidP="000D4580">
            <w:pPr>
              <w:pStyle w:val="Dates"/>
              <w:rPr>
                <w:rFonts w:ascii="Irish Grover" w:hAnsi="Irish Grover"/>
                <w:color w:val="C00000"/>
                <w:sz w:val="16"/>
                <w:szCs w:val="16"/>
              </w:rPr>
            </w:pPr>
            <w:r w:rsidRPr="00CA18FE">
              <w:rPr>
                <w:rFonts w:ascii="Irish Grover" w:hAnsi="Irish Grover"/>
                <w:color w:val="C00000"/>
                <w:sz w:val="16"/>
                <w:szCs w:val="16"/>
              </w:rPr>
              <w:t>ADULT KICK OFF PARTY</w:t>
            </w:r>
          </w:p>
          <w:p w14:paraId="6E40F9A0" w14:textId="77777777" w:rsidR="00CA18FE" w:rsidRDefault="00CA18FE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</w:p>
          <w:p w14:paraId="7DC41B13" w14:textId="79B6A0BA" w:rsidR="00CC2D62" w:rsidRPr="00745BD4" w:rsidRDefault="00745BD4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>
              <w:rPr>
                <w:rFonts w:ascii="Irish Grover" w:hAnsi="Irish Grover"/>
                <w:color w:val="C00000"/>
                <w:sz w:val="18"/>
                <w:szCs w:val="18"/>
              </w:rPr>
              <w:t>PHOTOGRAPHY CLASS</w:t>
            </w:r>
          </w:p>
          <w:p w14:paraId="0C623777" w14:textId="13E018C3" w:rsidR="00CC2D62" w:rsidRPr="00112B32" w:rsidRDefault="00CC2D62" w:rsidP="000D4580">
            <w:pPr>
              <w:pStyle w:val="Dates"/>
            </w:pPr>
            <w:r w:rsidRPr="00745BD4">
              <w:rPr>
                <w:color w:val="C00000"/>
              </w:rPr>
              <w:t>10-11am</w:t>
            </w:r>
          </w:p>
        </w:tc>
      </w:tr>
      <w:tr w:rsidR="00007C87" w:rsidRPr="00112B32" w14:paraId="35FBBE4C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60F2B1" w14:textId="77777777" w:rsidR="00007C87" w:rsidRDefault="0012451C" w:rsidP="000D4580">
            <w:pPr>
              <w:pStyle w:val="Dates"/>
            </w:pPr>
            <w:r>
              <w:t>10</w:t>
            </w:r>
          </w:p>
          <w:p w14:paraId="3BDDE27B" w14:textId="4A465BB4" w:rsidR="00745BD4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>/TEEN</w:t>
            </w:r>
            <w:r w:rsidRPr="00745BD4">
              <w:rPr>
                <w:rFonts w:ascii="Irish Grover" w:hAnsi="Irish Grover"/>
                <w:sz w:val="16"/>
                <w:szCs w:val="16"/>
              </w:rPr>
              <w:t xml:space="preserve"> PROGRAM </w:t>
            </w:r>
          </w:p>
          <w:p w14:paraId="42FC3EDB" w14:textId="0838EC20" w:rsidR="006E7529" w:rsidRPr="00112B32" w:rsidRDefault="00745BD4" w:rsidP="006E7529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745BD4">
              <w:rPr>
                <w:rFonts w:ascii="Irish Grover" w:hAnsi="Irish Grover"/>
                <w:sz w:val="16"/>
                <w:szCs w:val="16"/>
              </w:rPr>
              <w:t>TINY ART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E47124" w14:textId="77777777" w:rsidR="00007C87" w:rsidRDefault="0012451C" w:rsidP="000D4580">
            <w:pPr>
              <w:pStyle w:val="Dates"/>
            </w:pPr>
            <w:r>
              <w:t>11</w:t>
            </w:r>
          </w:p>
          <w:p w14:paraId="59AEF06D" w14:textId="77777777" w:rsidR="00043103" w:rsidRDefault="00043103" w:rsidP="000D4580">
            <w:pPr>
              <w:pStyle w:val="Dates"/>
            </w:pPr>
          </w:p>
          <w:p w14:paraId="620432E5" w14:textId="27D7A1B9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089D72" w14:textId="41BA47C1" w:rsidR="00007C87" w:rsidRDefault="0012451C" w:rsidP="000D4580">
            <w:pPr>
              <w:pStyle w:val="Dates"/>
            </w:pPr>
            <w:r>
              <w:t>12</w:t>
            </w:r>
          </w:p>
          <w:p w14:paraId="225F97FF" w14:textId="0E060A10" w:rsidR="008A16C9" w:rsidRPr="00745BD4" w:rsidRDefault="008A16C9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745BD4">
              <w:rPr>
                <w:rFonts w:ascii="Irish Grover" w:hAnsi="Irish Grover"/>
                <w:color w:val="C00000"/>
                <w:sz w:val="18"/>
                <w:szCs w:val="18"/>
              </w:rPr>
              <w:t>T</w:t>
            </w:r>
            <w:r w:rsidR="00EE0027" w:rsidRPr="00745BD4">
              <w:rPr>
                <w:rFonts w:ascii="Irish Grover" w:hAnsi="Irish Grover"/>
                <w:color w:val="C00000"/>
                <w:sz w:val="18"/>
                <w:szCs w:val="18"/>
              </w:rPr>
              <w:t>INY ART CLASS</w:t>
            </w:r>
          </w:p>
          <w:p w14:paraId="3B990D01" w14:textId="1B1D55C7" w:rsidR="008A16C9" w:rsidRPr="00895268" w:rsidRDefault="00EE0027" w:rsidP="000D4580">
            <w:pPr>
              <w:pStyle w:val="Dates"/>
              <w:rPr>
                <w:color w:val="C00000"/>
              </w:rPr>
            </w:pPr>
            <w:r w:rsidRPr="00895268">
              <w:rPr>
                <w:color w:val="C00000"/>
              </w:rPr>
              <w:t>10am</w:t>
            </w:r>
          </w:p>
          <w:p w14:paraId="4B8CED03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086950" wp14:editId="2CBCDE88">
                  <wp:extent cx="210312" cy="202268"/>
                  <wp:effectExtent l="0" t="0" r="5715" b="1270"/>
                  <wp:docPr id="25" name="Picture 2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56216524" w14:textId="786D7AAE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CAA8EB" w14:textId="16B81404" w:rsidR="00007C87" w:rsidRDefault="0012451C" w:rsidP="000D4580">
            <w:pPr>
              <w:pStyle w:val="Dates"/>
            </w:pPr>
            <w:r>
              <w:t>13</w:t>
            </w:r>
          </w:p>
          <w:p w14:paraId="2EE48F22" w14:textId="0B39FC10" w:rsid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D7775A">
              <w:rPr>
                <w:rFonts w:ascii="Irish Grover" w:hAnsi="Irish Grover"/>
                <w:sz w:val="16"/>
                <w:szCs w:val="16"/>
              </w:rPr>
              <w:t>TINY ART STUDIO OPEN</w:t>
            </w:r>
          </w:p>
          <w:p w14:paraId="4A87A13E" w14:textId="77777777" w:rsidR="00D7775A" w:rsidRP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</w:p>
          <w:p w14:paraId="7F31CCBD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6E20C7EA" wp14:editId="7AA241E8">
                  <wp:extent cx="210312" cy="210312"/>
                  <wp:effectExtent l="0" t="0" r="5715" b="5715"/>
                  <wp:docPr id="20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A31E9C6" w14:textId="3EF06D62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B6BB1C" w14:textId="2C53B6A8" w:rsidR="00007C87" w:rsidRDefault="0012451C" w:rsidP="000D4580">
            <w:pPr>
              <w:pStyle w:val="Dates"/>
            </w:pPr>
            <w:r>
              <w:t>14</w:t>
            </w:r>
          </w:p>
          <w:p w14:paraId="22930999" w14:textId="077EBA06" w:rsid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 xml:space="preserve">TINY </w:t>
            </w:r>
            <w:r w:rsidRPr="00D7775A">
              <w:rPr>
                <w:rFonts w:ascii="Irish Grover" w:hAnsi="Irish Grover"/>
                <w:sz w:val="16"/>
                <w:szCs w:val="16"/>
              </w:rPr>
              <w:t>ART STUDIO OPEN</w:t>
            </w:r>
          </w:p>
          <w:p w14:paraId="00B89FE2" w14:textId="77777777" w:rsidR="00D7775A" w:rsidRP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</w:p>
          <w:p w14:paraId="4134CFA1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BA5A8A" wp14:editId="12301543">
                  <wp:extent cx="210312" cy="202268"/>
                  <wp:effectExtent l="0" t="0" r="5715" b="1270"/>
                  <wp:docPr id="29" name="Picture 2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7E226A6" w14:textId="220E1EA5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5764AD" w14:textId="59E6813B" w:rsidR="00D7775A" w:rsidRPr="00FC4AE3" w:rsidRDefault="0012451C" w:rsidP="00D7775A">
            <w:pPr>
              <w:pStyle w:val="Dates"/>
              <w:rPr>
                <w:sz w:val="8"/>
                <w:szCs w:val="8"/>
              </w:rPr>
            </w:pPr>
            <w:r w:rsidRPr="00FC4AE3">
              <w:rPr>
                <w:sz w:val="8"/>
                <w:szCs w:val="8"/>
              </w:rPr>
              <w:t>15</w:t>
            </w:r>
          </w:p>
          <w:p w14:paraId="3C6C3BC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91161F" wp14:editId="170A784F">
                  <wp:extent cx="208280" cy="208280"/>
                  <wp:effectExtent l="0" t="0" r="0" b="0"/>
                  <wp:docPr id="66" name="Picture 66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2F576ECA" w14:textId="77777777" w:rsidR="003402A3" w:rsidRDefault="00E27122" w:rsidP="00E27122">
            <w:pPr>
              <w:pStyle w:val="Dates"/>
              <w:rPr>
                <w:sz w:val="18"/>
                <w:szCs w:val="18"/>
              </w:rPr>
            </w:pPr>
            <w:r w:rsidRPr="00414376">
              <w:rPr>
                <w:sz w:val="18"/>
                <w:szCs w:val="18"/>
              </w:rPr>
              <w:t>10am</w:t>
            </w:r>
          </w:p>
          <w:p w14:paraId="48421752" w14:textId="5D9CE091" w:rsidR="00FC4AE3" w:rsidRPr="00FC4AE3" w:rsidRDefault="00FC4AE3" w:rsidP="00FC4AE3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 xml:space="preserve">ADULT SPECIAL COMPUTER </w:t>
            </w:r>
            <w:r w:rsidRPr="00FC4AE3">
              <w:rPr>
                <w:rFonts w:ascii="Irish Grover" w:hAnsi="Irish Grover"/>
                <w:color w:val="C00000"/>
                <w:sz w:val="18"/>
                <w:szCs w:val="18"/>
              </w:rPr>
              <w:t>SEMINAR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color w:val="C00000"/>
                <w:sz w:val="18"/>
                <w:szCs w:val="18"/>
              </w:rPr>
              <w:t>1</w:t>
            </w:r>
            <w:r w:rsidRPr="00FC4AE3">
              <w:rPr>
                <w:color w:val="C00000"/>
                <w:sz w:val="18"/>
                <w:szCs w:val="18"/>
              </w:rPr>
              <w:t>pm</w:t>
            </w:r>
          </w:p>
          <w:p w14:paraId="49F1805A" w14:textId="51FB4373" w:rsidR="00FC4AE3" w:rsidRPr="00112B32" w:rsidRDefault="00FC4AE3" w:rsidP="00E27122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BBB987" w14:textId="77777777" w:rsidR="00007C87" w:rsidRDefault="0012451C" w:rsidP="000D4580">
            <w:pPr>
              <w:pStyle w:val="Dates"/>
            </w:pPr>
            <w:r>
              <w:t>16</w:t>
            </w:r>
          </w:p>
          <w:p w14:paraId="50D5D290" w14:textId="1867E60A" w:rsidR="00D7775A" w:rsidRPr="00D7775A" w:rsidRDefault="00D7775A" w:rsidP="000D4580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 w:rsidRPr="00D7775A">
              <w:rPr>
                <w:rFonts w:ascii="Irish Grover" w:hAnsi="Irish Grover"/>
                <w:sz w:val="18"/>
                <w:szCs w:val="18"/>
              </w:rPr>
              <w:t>TINY ART DUE @ LIBRARY by NOON</w:t>
            </w:r>
          </w:p>
        </w:tc>
      </w:tr>
      <w:tr w:rsidR="00007C87" w:rsidRPr="00112B32" w14:paraId="510DF83E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1C897E" w14:textId="77777777" w:rsidR="00007C87" w:rsidRDefault="0012451C" w:rsidP="000D4580">
            <w:pPr>
              <w:pStyle w:val="Dates"/>
            </w:pPr>
            <w:r>
              <w:t>17</w:t>
            </w:r>
          </w:p>
          <w:p w14:paraId="5ADF092C" w14:textId="77777777" w:rsidR="008A16C9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>/TEEN</w:t>
            </w:r>
          </w:p>
          <w:p w14:paraId="1ED39F69" w14:textId="2FE2B74F" w:rsidR="006E7529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 xml:space="preserve">PROGRAM 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15C0373D" w14:textId="1DCBD623" w:rsidR="006E7529" w:rsidRPr="00112B32" w:rsidRDefault="00745BD4" w:rsidP="006E7529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E36808" w:rsidRPr="00745BD4">
              <w:rPr>
                <w:rFonts w:ascii="Irish Grover" w:hAnsi="Irish Grover"/>
                <w:sz w:val="16"/>
                <w:szCs w:val="16"/>
              </w:rPr>
              <w:t>SCANNER GENEOLOGY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C9180A" w14:textId="77777777" w:rsidR="00007C87" w:rsidRDefault="0012451C" w:rsidP="000D4580">
            <w:pPr>
              <w:pStyle w:val="Dates"/>
            </w:pPr>
            <w:r>
              <w:t>18</w:t>
            </w:r>
          </w:p>
          <w:p w14:paraId="743964E9" w14:textId="77777777" w:rsidR="00043103" w:rsidRDefault="00043103" w:rsidP="000D4580">
            <w:pPr>
              <w:pStyle w:val="Dates"/>
            </w:pPr>
          </w:p>
          <w:p w14:paraId="5285AFFA" w14:textId="77777777" w:rsidR="00043103" w:rsidRDefault="00043103" w:rsidP="000D4580">
            <w:pPr>
              <w:pStyle w:val="Dates"/>
            </w:pPr>
          </w:p>
          <w:p w14:paraId="0A13D988" w14:textId="74E4E128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7F37F4" w14:textId="0A6CFA75" w:rsidR="00007C87" w:rsidRDefault="0012451C" w:rsidP="000D4580">
            <w:pPr>
              <w:pStyle w:val="Dates"/>
            </w:pPr>
            <w:r>
              <w:t>19</w:t>
            </w:r>
          </w:p>
          <w:p w14:paraId="3FE76125" w14:textId="0809ECFB" w:rsidR="002372CE" w:rsidRPr="00C83060" w:rsidRDefault="002372CE" w:rsidP="002372CE">
            <w:pPr>
              <w:pStyle w:val="Dates"/>
              <w:rPr>
                <w:rFonts w:ascii="Irish Grover" w:hAnsi="Irish Grover"/>
                <w:color w:val="C00000"/>
              </w:rPr>
            </w:pPr>
            <w:r w:rsidRPr="00C83060">
              <w:rPr>
                <w:rFonts w:ascii="Irish Grover" w:hAnsi="Irish Grover"/>
                <w:color w:val="C00000"/>
              </w:rPr>
              <w:t>FSU Livestream</w:t>
            </w:r>
          </w:p>
          <w:p w14:paraId="0407F24F" w14:textId="6C075D16" w:rsidR="002372CE" w:rsidRPr="00C83060" w:rsidRDefault="002372CE" w:rsidP="00022191">
            <w:pPr>
              <w:pStyle w:val="Dates"/>
              <w:rPr>
                <w:color w:val="C00000"/>
                <w:sz w:val="18"/>
                <w:szCs w:val="18"/>
              </w:rPr>
            </w:pPr>
            <w:r w:rsidRPr="00C83060">
              <w:rPr>
                <w:color w:val="C00000"/>
                <w:sz w:val="18"/>
                <w:szCs w:val="18"/>
              </w:rPr>
              <w:t>9:30am</w:t>
            </w:r>
            <w:r w:rsidR="00C83060" w:rsidRPr="00C83060">
              <w:rPr>
                <w:color w:val="C00000"/>
                <w:sz w:val="18"/>
                <w:szCs w:val="18"/>
              </w:rPr>
              <w:t xml:space="preserve"> – 11:30am</w:t>
            </w:r>
            <w:r w:rsidRPr="00C83060">
              <w:rPr>
                <w:color w:val="C00000"/>
                <w:sz w:val="18"/>
                <w:szCs w:val="18"/>
              </w:rPr>
              <w:t xml:space="preserve"> @ </w:t>
            </w:r>
            <w:r w:rsidR="00C83060" w:rsidRPr="00C83060">
              <w:rPr>
                <w:color w:val="C00000"/>
                <w:sz w:val="18"/>
                <w:szCs w:val="18"/>
              </w:rPr>
              <w:t>DCL</w:t>
            </w:r>
            <w:r w:rsidRPr="00C83060">
              <w:rPr>
                <w:color w:val="C00000"/>
                <w:sz w:val="18"/>
                <w:szCs w:val="18"/>
              </w:rPr>
              <w:t xml:space="preserve"> with Jamesport</w:t>
            </w:r>
          </w:p>
          <w:p w14:paraId="0292621D" w14:textId="6742AD8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B166C5F" wp14:editId="16484CE2">
                  <wp:extent cx="210312" cy="202268"/>
                  <wp:effectExtent l="0" t="0" r="5715" b="1270"/>
                  <wp:docPr id="30" name="Picture 3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368CFCFD" w14:textId="44CA972D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579D2E" w14:textId="77777777" w:rsidR="00007C87" w:rsidRDefault="0012451C" w:rsidP="000D4580">
            <w:pPr>
              <w:pStyle w:val="Dates"/>
            </w:pPr>
            <w:r>
              <w:t>20</w:t>
            </w:r>
          </w:p>
          <w:p w14:paraId="3BA9BD19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1A45746" wp14:editId="68B4CC81">
                  <wp:extent cx="210312" cy="210312"/>
                  <wp:effectExtent l="0" t="0" r="5715" b="5715"/>
                  <wp:docPr id="23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9D253CB" w14:textId="28A1109C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7B7584" w14:textId="77777777" w:rsidR="00007C87" w:rsidRDefault="0012451C" w:rsidP="000D4580">
            <w:pPr>
              <w:pStyle w:val="Dates"/>
            </w:pPr>
            <w:r>
              <w:t>21</w:t>
            </w:r>
          </w:p>
          <w:p w14:paraId="6D58488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D0161A" wp14:editId="71ECB198">
                  <wp:extent cx="210312" cy="202268"/>
                  <wp:effectExtent l="0" t="0" r="5715" b="1270"/>
                  <wp:docPr id="31" name="Picture 3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AB247DD" w14:textId="77777777" w:rsidR="00D7775A" w:rsidRDefault="00022191" w:rsidP="00022191">
            <w:pPr>
              <w:pStyle w:val="Dates"/>
              <w:rPr>
                <w:sz w:val="18"/>
                <w:szCs w:val="18"/>
              </w:rPr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74E5836F" w14:textId="1A2BDF85" w:rsidR="00D7775A" w:rsidRPr="00D7775A" w:rsidRDefault="00D7775A" w:rsidP="00022191">
            <w:pPr>
              <w:pStyle w:val="Dates"/>
              <w:rPr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GENEOLOGY CLASS @ LIBRARY </w:t>
            </w:r>
            <w:r w:rsidRPr="00895268">
              <w:rPr>
                <w:color w:val="C00000"/>
                <w:sz w:val="18"/>
                <w:szCs w:val="18"/>
              </w:rPr>
              <w:t>5:30pm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87E2CF" w14:textId="77777777" w:rsidR="00007C87" w:rsidRDefault="0012451C" w:rsidP="000D4580">
            <w:pPr>
              <w:pStyle w:val="Dates"/>
            </w:pPr>
            <w:r>
              <w:t>22</w:t>
            </w:r>
          </w:p>
          <w:p w14:paraId="5BC2A58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5D6719" wp14:editId="2448EB6C">
                  <wp:extent cx="208280" cy="208280"/>
                  <wp:effectExtent l="0" t="0" r="0" b="0"/>
                  <wp:docPr id="67" name="Picture 67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23F040B9" w14:textId="5553FEA8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EFB560" w14:textId="2E8FB4AF" w:rsidR="00007C87" w:rsidRPr="00112B32" w:rsidRDefault="0012451C" w:rsidP="000D4580">
            <w:pPr>
              <w:pStyle w:val="Dates"/>
            </w:pPr>
            <w:r>
              <w:t>23</w:t>
            </w:r>
          </w:p>
        </w:tc>
      </w:tr>
      <w:tr w:rsidR="00007C87" w:rsidRPr="00112B32" w14:paraId="210B355A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DBA710" w14:textId="77777777" w:rsidR="00007C87" w:rsidRDefault="0012451C" w:rsidP="000D4580">
            <w:pPr>
              <w:pStyle w:val="Dates"/>
            </w:pPr>
            <w:r>
              <w:t>24/31</w:t>
            </w:r>
          </w:p>
          <w:p w14:paraId="6DE3F86A" w14:textId="0B569DAA" w:rsidR="00745BD4" w:rsidRPr="00745BD4" w:rsidRDefault="006E7529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 PROGRA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M </w:t>
            </w:r>
          </w:p>
          <w:p w14:paraId="1FF95098" w14:textId="14EB3137" w:rsidR="006E7529" w:rsidRPr="00112B32" w:rsidRDefault="00745BD4" w:rsidP="000D4580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D7775A" w:rsidRPr="00745BD4">
              <w:rPr>
                <w:rFonts w:ascii="Irish Grover" w:hAnsi="Irish Grover"/>
                <w:sz w:val="16"/>
                <w:szCs w:val="16"/>
              </w:rPr>
              <w:t>CRICUT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300BCA" w14:textId="77777777" w:rsidR="00007C87" w:rsidRDefault="0012451C" w:rsidP="000D4580">
            <w:pPr>
              <w:pStyle w:val="Dates"/>
            </w:pPr>
            <w:r>
              <w:t>25</w:t>
            </w:r>
          </w:p>
          <w:p w14:paraId="0C702164" w14:textId="77777777" w:rsidR="00043103" w:rsidRDefault="00043103" w:rsidP="000D4580">
            <w:pPr>
              <w:pStyle w:val="Dates"/>
            </w:pPr>
          </w:p>
          <w:p w14:paraId="3A95AA8A" w14:textId="22193E88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028967" w14:textId="19151A3D" w:rsidR="00007C87" w:rsidRDefault="0012451C" w:rsidP="000D4580">
            <w:pPr>
              <w:pStyle w:val="Dates"/>
            </w:pPr>
            <w:r>
              <w:t>26</w:t>
            </w:r>
          </w:p>
          <w:p w14:paraId="599C4B5C" w14:textId="6D79D575" w:rsidR="00D7775A" w:rsidRPr="00895268" w:rsidRDefault="00D7775A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>CARD MAKING</w:t>
            </w:r>
            <w:r w:rsidR="00895268"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 w/</w:t>
            </w: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>CRICUT</w:t>
            </w:r>
            <w:r w:rsidR="00895268"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 w:rsidR="00895268" w:rsidRPr="00895268">
              <w:rPr>
                <w:color w:val="C00000"/>
                <w:sz w:val="18"/>
                <w:szCs w:val="18"/>
              </w:rPr>
              <w:t>10am</w:t>
            </w:r>
          </w:p>
          <w:p w14:paraId="705DD622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6EA8AA" wp14:editId="35494AE4">
                  <wp:extent cx="210312" cy="202268"/>
                  <wp:effectExtent l="0" t="0" r="5715" b="1270"/>
                  <wp:docPr id="32" name="Picture 3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ABC4960" w14:textId="5AECCC83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1F6622" w14:textId="77777777" w:rsidR="00007C87" w:rsidRDefault="0012451C" w:rsidP="00DA6CE4">
            <w:pPr>
              <w:pStyle w:val="Dates"/>
            </w:pPr>
            <w:r>
              <w:t>27</w:t>
            </w:r>
          </w:p>
          <w:p w14:paraId="5AEDE105" w14:textId="5AC032B1" w:rsidR="007348A2" w:rsidRDefault="007348A2" w:rsidP="00DA6CE4">
            <w:pPr>
              <w:pStyle w:val="Dates"/>
            </w:pPr>
          </w:p>
          <w:p w14:paraId="1A65A8CA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79E5C46B" wp14:editId="7EAD313B">
                  <wp:extent cx="210312" cy="210312"/>
                  <wp:effectExtent l="0" t="0" r="5715" b="5715"/>
                  <wp:docPr id="24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ACB4D5E" w14:textId="4606F981" w:rsidR="006733E7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  <w:p w14:paraId="4BCAD718" w14:textId="77777777" w:rsidR="006733E7" w:rsidRDefault="006733E7" w:rsidP="00DA6CE4">
            <w:pPr>
              <w:pStyle w:val="Dates"/>
            </w:pPr>
          </w:p>
          <w:p w14:paraId="4457A82A" w14:textId="6906CF74" w:rsidR="006733E7" w:rsidRPr="00112B32" w:rsidRDefault="006733E7" w:rsidP="00DA6CE4">
            <w:pPr>
              <w:pStyle w:val="Dates"/>
            </w:pPr>
          </w:p>
        </w:tc>
        <w:tc>
          <w:tcPr>
            <w:tcW w:w="1954" w:type="dxa"/>
            <w:shd w:val="clear" w:color="auto" w:fill="auto"/>
          </w:tcPr>
          <w:p w14:paraId="19DE2F63" w14:textId="77777777" w:rsidR="00007C87" w:rsidRDefault="0012451C" w:rsidP="000D4580">
            <w:pPr>
              <w:pStyle w:val="Dates"/>
            </w:pPr>
            <w:r>
              <w:t>28</w:t>
            </w:r>
          </w:p>
          <w:p w14:paraId="7BCCB05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73D584" wp14:editId="45D2E7D1">
                  <wp:extent cx="210312" cy="202268"/>
                  <wp:effectExtent l="0" t="0" r="5715" b="1270"/>
                  <wp:docPr id="33" name="Picture 3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F1F1916" w14:textId="7DF6EAC0" w:rsidR="00022191" w:rsidRDefault="00022191" w:rsidP="00022191">
            <w:pPr>
              <w:pStyle w:val="Dates"/>
              <w:rPr>
                <w:sz w:val="18"/>
                <w:szCs w:val="18"/>
              </w:rPr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76581512" w14:textId="69DD664C" w:rsidR="00895268" w:rsidRPr="00895268" w:rsidRDefault="00895268" w:rsidP="00895268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CARD MAKING w/CRICUT </w:t>
            </w:r>
            <w:r w:rsidRPr="00895268">
              <w:rPr>
                <w:color w:val="C00000"/>
                <w:sz w:val="18"/>
                <w:szCs w:val="18"/>
              </w:rPr>
              <w:t>5:30</w:t>
            </w:r>
          </w:p>
          <w:p w14:paraId="0498D60B" w14:textId="77777777" w:rsidR="00895268" w:rsidRDefault="00895268" w:rsidP="00022191">
            <w:pPr>
              <w:pStyle w:val="Dates"/>
              <w:rPr>
                <w:sz w:val="18"/>
                <w:szCs w:val="18"/>
              </w:rPr>
            </w:pPr>
          </w:p>
          <w:p w14:paraId="71DB2740" w14:textId="75FEE834" w:rsidR="00895268" w:rsidRPr="00112B32" w:rsidRDefault="00895268" w:rsidP="00022191">
            <w:pPr>
              <w:pStyle w:val="Dates"/>
            </w:pPr>
          </w:p>
        </w:tc>
        <w:tc>
          <w:tcPr>
            <w:tcW w:w="1954" w:type="dxa"/>
            <w:shd w:val="clear" w:color="auto" w:fill="auto"/>
          </w:tcPr>
          <w:p w14:paraId="2B7F3C6A" w14:textId="77777777" w:rsidR="00007C87" w:rsidRDefault="0012451C" w:rsidP="000D4580">
            <w:pPr>
              <w:pStyle w:val="Dates"/>
            </w:pPr>
            <w:r>
              <w:t>29</w:t>
            </w:r>
          </w:p>
          <w:p w14:paraId="3D1D71E9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7E0F53" wp14:editId="711EA383">
                  <wp:extent cx="208280" cy="208280"/>
                  <wp:effectExtent l="0" t="0" r="0" b="0"/>
                  <wp:docPr id="68" name="Picture 68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F7DB3D6" w14:textId="2DA7D408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</w:tcPr>
          <w:p w14:paraId="14692709" w14:textId="361E4319" w:rsidR="00007C87" w:rsidRPr="00112B32" w:rsidRDefault="0012451C" w:rsidP="000D4580">
            <w:pPr>
              <w:pStyle w:val="Dates"/>
            </w:pPr>
            <w:r>
              <w:t>30</w:t>
            </w:r>
            <w:r w:rsidR="002814B7">
              <w:rPr>
                <w:noProof/>
              </w:rPr>
              <w:drawing>
                <wp:inline distT="0" distB="0" distL="0" distR="0" wp14:anchorId="4200DDF0" wp14:editId="2C1D97AE">
                  <wp:extent cx="731520" cy="1005840"/>
                  <wp:effectExtent l="0" t="0" r="5080" b="0"/>
                  <wp:docPr id="18" name="Picture 18" descr="A child sitting on a chair reading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hild sitting on a chair reading a book&#10;&#10;Description automatically generated with low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FAE9F" w14:textId="1680D627" w:rsidR="00E0491C" w:rsidRDefault="00E0491C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p w14:paraId="2508EC59" w14:textId="77777777" w:rsidR="00CC0C3A" w:rsidRDefault="00CC0C3A" w:rsidP="00CC0C3A">
      <w:pPr>
        <w:jc w:val="center"/>
        <w:rPr>
          <w:b/>
          <w:bCs/>
        </w:rPr>
      </w:pPr>
      <w:r>
        <w:rPr>
          <w:b/>
          <w:bCs/>
        </w:rPr>
        <w:t>** Registration continues all summer.   Goody bags with registration, while supplies last.</w:t>
      </w:r>
    </w:p>
    <w:p w14:paraId="460A7032" w14:textId="625FD6D1" w:rsidR="00C743D7" w:rsidRDefault="00C743D7" w:rsidP="00E0491C"/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953"/>
        <w:gridCol w:w="1954"/>
        <w:gridCol w:w="1955"/>
        <w:gridCol w:w="1955"/>
        <w:gridCol w:w="1954"/>
        <w:gridCol w:w="1954"/>
        <w:gridCol w:w="1955"/>
      </w:tblGrid>
      <w:tr w:rsidR="00C743D7" w:rsidRPr="00112B32" w14:paraId="3BD583D8" w14:textId="77777777" w:rsidTr="00DF210B">
        <w:trPr>
          <w:cantSplit/>
          <w:trHeight w:hRule="exact" w:val="730"/>
          <w:jc w:val="center"/>
        </w:trPr>
        <w:tc>
          <w:tcPr>
            <w:tcW w:w="1368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14:paraId="197F1857" w14:textId="101849A6" w:rsidR="00C743D7" w:rsidRPr="00112B32" w:rsidRDefault="002814B7" w:rsidP="00BD56D4">
            <w:pPr>
              <w:pStyle w:val="MonthNames"/>
              <w:numPr>
                <w:ilvl w:val="0"/>
                <w:numId w:val="4"/>
              </w:numPr>
              <w:jc w:val="left"/>
            </w:pPr>
            <w:r w:rsidRPr="00043103">
              <w:rPr>
                <w:rFonts w:ascii="Irish Grover" w:hAnsi="Irish Grover"/>
              </w:rPr>
              <w:lastRenderedPageBreak/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August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AA2729">
              <w:t xml:space="preserve">      </w:t>
            </w:r>
            <w:r w:rsidR="00AA2729">
              <w:rPr>
                <w:noProof/>
              </w:rPr>
              <w:drawing>
                <wp:inline distT="0" distB="0" distL="0" distR="0" wp14:anchorId="14112E38" wp14:editId="7226E63E">
                  <wp:extent cx="290581" cy="299056"/>
                  <wp:effectExtent l="0" t="0" r="1905" b="6350"/>
                  <wp:docPr id="22" name="Picture 2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28DCF4CE" w14:textId="77777777">
        <w:trPr>
          <w:cantSplit/>
          <w:trHeight w:hRule="exact" w:val="259"/>
          <w:jc w:val="center"/>
        </w:trPr>
        <w:tc>
          <w:tcPr>
            <w:tcW w:w="1953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92FBED4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7B877D4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AD9A4F4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A9A1389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3EC4204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9AD65BA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C2454FB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C743D7" w:rsidRPr="00112B32" w14:paraId="2DC9320E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</w:tcPr>
          <w:p w14:paraId="3FA85196" w14:textId="65C714E8" w:rsidR="00C743D7" w:rsidRPr="00112B32" w:rsidRDefault="002814B7" w:rsidP="00C743D7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217A05A3" wp14:editId="613713A2">
                  <wp:extent cx="1152411" cy="708991"/>
                  <wp:effectExtent l="0" t="0" r="3810" b="2540"/>
                  <wp:docPr id="15" name="Picture 15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9" cy="7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shd w:val="clear" w:color="auto" w:fill="auto"/>
          </w:tcPr>
          <w:p w14:paraId="2B9487BF" w14:textId="0573D9C9" w:rsidR="00043103" w:rsidRDefault="0012451C" w:rsidP="00C743D7">
            <w:pPr>
              <w:pStyle w:val="Dates"/>
            </w:pPr>
            <w:r>
              <w:t>1</w:t>
            </w:r>
          </w:p>
          <w:p w14:paraId="51EE257D" w14:textId="13494F0F" w:rsidR="00043103" w:rsidRPr="00745BD4" w:rsidRDefault="00022191" w:rsidP="00C743D7">
            <w:pPr>
              <w:pStyle w:val="Dates"/>
              <w:rPr>
                <w:color w:val="C00000"/>
              </w:rPr>
            </w:pPr>
            <w:r w:rsidRPr="00745BD4">
              <w:rPr>
                <w:rFonts w:ascii="Irish Grover" w:hAnsi="Irish Grover"/>
                <w:color w:val="C00000"/>
              </w:rPr>
              <w:t>*TURN IN READING LOGS AND ENTER DRAWINGS BY AUGUST 13TH</w:t>
            </w:r>
          </w:p>
          <w:p w14:paraId="374EBDA9" w14:textId="6775D650" w:rsidR="00043103" w:rsidRPr="00043103" w:rsidRDefault="00043103" w:rsidP="00C743D7">
            <w:pPr>
              <w:pStyle w:val="Dates"/>
              <w:rPr>
                <w:rFonts w:ascii="Irish Grover" w:hAnsi="Irish Grover"/>
              </w:rPr>
            </w:pPr>
          </w:p>
        </w:tc>
        <w:tc>
          <w:tcPr>
            <w:tcW w:w="1955" w:type="dxa"/>
            <w:shd w:val="clear" w:color="auto" w:fill="auto"/>
          </w:tcPr>
          <w:p w14:paraId="51F35059" w14:textId="603B08BA" w:rsidR="00C743D7" w:rsidRDefault="0012451C" w:rsidP="00C743D7">
            <w:pPr>
              <w:pStyle w:val="Dates"/>
            </w:pPr>
            <w:r>
              <w:t>2</w:t>
            </w:r>
          </w:p>
          <w:p w14:paraId="234260EB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5CEC58" wp14:editId="2CE3E7FA">
                  <wp:extent cx="210312" cy="202268"/>
                  <wp:effectExtent l="0" t="0" r="5715" b="1270"/>
                  <wp:docPr id="34" name="Picture 3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53CAB9AF" w14:textId="448CD1E4" w:rsidR="00022191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04238361" w14:textId="77777777" w:rsidR="00DD21AA" w:rsidRDefault="00DD21AA" w:rsidP="00C743D7">
            <w:pPr>
              <w:pStyle w:val="Dates"/>
            </w:pPr>
          </w:p>
          <w:p w14:paraId="62CED1E3" w14:textId="11FC069E" w:rsidR="00DD21AA" w:rsidRPr="00DD21AA" w:rsidRDefault="00DD21AA" w:rsidP="00DD21AA">
            <w:pPr>
              <w:pStyle w:val="Dates"/>
              <w:jc w:val="center"/>
              <w:rPr>
                <w:rFonts w:ascii="Irish Grover" w:hAnsi="Irish Grover"/>
              </w:rPr>
            </w:pPr>
          </w:p>
        </w:tc>
        <w:tc>
          <w:tcPr>
            <w:tcW w:w="1955" w:type="dxa"/>
            <w:shd w:val="clear" w:color="auto" w:fill="auto"/>
          </w:tcPr>
          <w:p w14:paraId="3356D4F9" w14:textId="77777777" w:rsidR="00C743D7" w:rsidRPr="00112B32" w:rsidRDefault="0012451C" w:rsidP="00C743D7">
            <w:pPr>
              <w:pStyle w:val="Dates"/>
            </w:pPr>
            <w:r>
              <w:t>3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924D8B" w14:textId="77777777" w:rsidR="00C743D7" w:rsidRDefault="0012451C" w:rsidP="00C743D7">
            <w:pPr>
              <w:pStyle w:val="Dates"/>
            </w:pPr>
            <w:r>
              <w:t>4</w:t>
            </w:r>
          </w:p>
          <w:p w14:paraId="46B5AD1B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5746FB" wp14:editId="144ACFE5">
                  <wp:extent cx="210312" cy="202268"/>
                  <wp:effectExtent l="0" t="0" r="5715" b="1270"/>
                  <wp:docPr id="35" name="Picture 3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25351054" w14:textId="42BEB5F5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E05F34" w14:textId="77777777" w:rsidR="00C743D7" w:rsidRDefault="0012451C" w:rsidP="00C743D7">
            <w:pPr>
              <w:pStyle w:val="Dates"/>
            </w:pPr>
            <w:r>
              <w:t>5</w:t>
            </w:r>
          </w:p>
          <w:p w14:paraId="2AC2EC47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3B9ECB" wp14:editId="5C47CEBA">
                  <wp:extent cx="208280" cy="208280"/>
                  <wp:effectExtent l="0" t="0" r="0" b="0"/>
                  <wp:docPr id="69" name="Picture 69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FC01F02" w14:textId="12EF1D16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728E49" w14:textId="77777777" w:rsidR="00C743D7" w:rsidRPr="00112B32" w:rsidRDefault="0012451C" w:rsidP="00C743D7">
            <w:pPr>
              <w:pStyle w:val="Dates"/>
            </w:pPr>
            <w:r>
              <w:t>6</w:t>
            </w:r>
          </w:p>
        </w:tc>
      </w:tr>
      <w:tr w:rsidR="00C743D7" w:rsidRPr="00112B32" w14:paraId="03F8EDF8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920B05" w14:textId="77777777" w:rsidR="00C743D7" w:rsidRPr="00112B32" w:rsidRDefault="0012451C" w:rsidP="00C743D7">
            <w:pPr>
              <w:pStyle w:val="Dates"/>
            </w:pPr>
            <w:r>
              <w:t>7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BD80AD" w14:textId="77777777" w:rsidR="00C743D7" w:rsidRPr="00112B32" w:rsidRDefault="0012451C" w:rsidP="00C743D7">
            <w:pPr>
              <w:pStyle w:val="Dates"/>
            </w:pPr>
            <w:r>
              <w:t>8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A1276C" w14:textId="77777777" w:rsidR="00C743D7" w:rsidRDefault="0012451C" w:rsidP="00C743D7">
            <w:pPr>
              <w:pStyle w:val="Dates"/>
            </w:pPr>
            <w:r>
              <w:t>9</w:t>
            </w:r>
          </w:p>
          <w:p w14:paraId="28720B8A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50AFF2" wp14:editId="307A9A47">
                  <wp:extent cx="210312" cy="202268"/>
                  <wp:effectExtent l="0" t="0" r="5715" b="1270"/>
                  <wp:docPr id="36" name="Picture 36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53FE6016" w14:textId="3A31748A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04647D" w14:textId="77777777" w:rsidR="00C743D7" w:rsidRDefault="0012451C" w:rsidP="00C743D7">
            <w:pPr>
              <w:pStyle w:val="Dates"/>
            </w:pPr>
            <w:r>
              <w:t>10</w:t>
            </w:r>
          </w:p>
          <w:p w14:paraId="60B913EB" w14:textId="2B4B05E7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22BA35" w14:textId="77777777" w:rsidR="00C743D7" w:rsidRDefault="0012451C" w:rsidP="00C743D7">
            <w:pPr>
              <w:pStyle w:val="Dates"/>
            </w:pPr>
            <w:r>
              <w:t>11</w:t>
            </w:r>
          </w:p>
          <w:p w14:paraId="004E7A8B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16EBC0" wp14:editId="7B5EFB24">
                  <wp:extent cx="210312" cy="202268"/>
                  <wp:effectExtent l="0" t="0" r="5715" b="1270"/>
                  <wp:docPr id="37" name="Picture 37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373DF5BD" w14:textId="5DBFE090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2C0AF6" w14:textId="77777777" w:rsidR="00C743D7" w:rsidRDefault="0012451C" w:rsidP="00C743D7">
            <w:pPr>
              <w:pStyle w:val="Dates"/>
            </w:pPr>
            <w:r>
              <w:t>12</w:t>
            </w:r>
          </w:p>
          <w:p w14:paraId="5E7C57A5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9DC7E2" wp14:editId="2A0A1D3E">
                  <wp:extent cx="208280" cy="208280"/>
                  <wp:effectExtent l="0" t="0" r="0" b="0"/>
                  <wp:docPr id="70" name="Picture 70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5F09258E" w14:textId="633B3CF1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05E0DB" w14:textId="77777777" w:rsidR="00C743D7" w:rsidRDefault="0012451C" w:rsidP="00C743D7">
            <w:pPr>
              <w:pStyle w:val="Dates"/>
            </w:pPr>
            <w:r>
              <w:t>13</w:t>
            </w:r>
          </w:p>
          <w:p w14:paraId="6106EB61" w14:textId="7040D3D6" w:rsidR="00DD21AA" w:rsidRPr="00E62D1F" w:rsidRDefault="00DD21AA" w:rsidP="00DD21AA">
            <w:pPr>
              <w:pStyle w:val="Dates"/>
              <w:jc w:val="center"/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</w:pPr>
            <w:r w:rsidRPr="00E62D1F"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  <w:t>**LAST DAY TO RETURN LOGS</w:t>
            </w:r>
            <w:r w:rsidR="00E62D1F" w:rsidRPr="00E62D1F"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  <w:t>/</w:t>
            </w:r>
            <w:r w:rsidRPr="00E62D1F"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  <w:t>ENTER DRAWINGS**</w:t>
            </w:r>
          </w:p>
          <w:p w14:paraId="331FC9C5" w14:textId="77777777" w:rsidR="00E62D1F" w:rsidRDefault="00E62D1F" w:rsidP="00DD21AA">
            <w:pPr>
              <w:pStyle w:val="Dates"/>
              <w:jc w:val="center"/>
              <w:rPr>
                <w:rFonts w:ascii="Irish Grover" w:hAnsi="Irish Grover"/>
                <w:color w:val="C00000"/>
                <w:sz w:val="18"/>
                <w:szCs w:val="18"/>
              </w:rPr>
            </w:pPr>
          </w:p>
          <w:p w14:paraId="713D6D39" w14:textId="5314DC8F" w:rsidR="00BA195C" w:rsidRPr="00E62D1F" w:rsidRDefault="00E62D1F" w:rsidP="00DD21AA">
            <w:pPr>
              <w:pStyle w:val="Dates"/>
              <w:jc w:val="center"/>
              <w:rPr>
                <w:rFonts w:ascii="Irish Grover" w:hAnsi="Irish Grover"/>
                <w:color w:val="C00000"/>
                <w:sz w:val="18"/>
                <w:szCs w:val="18"/>
              </w:rPr>
            </w:pPr>
            <w:r>
              <w:rPr>
                <w:rFonts w:ascii="Irish Grover" w:hAnsi="Irish Grover"/>
                <w:color w:val="C00000"/>
                <w:sz w:val="18"/>
                <w:szCs w:val="18"/>
              </w:rPr>
              <w:t>*</w:t>
            </w:r>
            <w:r w:rsidRPr="00E62D1F">
              <w:rPr>
                <w:rFonts w:ascii="Irish Grover" w:hAnsi="Irish Grover"/>
                <w:color w:val="C00000"/>
                <w:sz w:val="18"/>
                <w:szCs w:val="18"/>
              </w:rPr>
              <w:t>12PM (NOON)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>*</w:t>
            </w:r>
          </w:p>
          <w:p w14:paraId="7CF2A6E1" w14:textId="07AE1498" w:rsidR="00E62D1F" w:rsidRPr="00E62D1F" w:rsidRDefault="00E62D1F" w:rsidP="00DD21AA">
            <w:pPr>
              <w:pStyle w:val="Dates"/>
              <w:jc w:val="center"/>
              <w:rPr>
                <w:rFonts w:ascii="Irish Grover" w:hAnsi="Irish Grover"/>
              </w:rPr>
            </w:pPr>
            <w:r w:rsidRPr="00E62D1F">
              <w:rPr>
                <w:rFonts w:ascii="Irish Grover" w:hAnsi="Irish Grover"/>
                <w:color w:val="C00000"/>
                <w:sz w:val="18"/>
                <w:szCs w:val="18"/>
              </w:rPr>
              <w:t>ICE CREAM PARTY &amp; PRIZE</w:t>
            </w:r>
            <w:r w:rsidRPr="00E62D1F">
              <w:rPr>
                <w:rFonts w:ascii="Irish Grover" w:hAnsi="Irish Grover"/>
                <w:color w:val="C00000"/>
              </w:rPr>
              <w:t xml:space="preserve"> </w:t>
            </w:r>
            <w:r w:rsidRPr="00E62D1F">
              <w:rPr>
                <w:rFonts w:ascii="Irish Grover" w:hAnsi="Irish Grover"/>
                <w:color w:val="C00000"/>
                <w:sz w:val="18"/>
                <w:szCs w:val="18"/>
              </w:rPr>
              <w:t>DRAWINGS</w:t>
            </w:r>
          </w:p>
        </w:tc>
      </w:tr>
      <w:tr w:rsidR="00C743D7" w:rsidRPr="00112B32" w14:paraId="38C96CE7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CDE9AE" w14:textId="77777777" w:rsidR="00C743D7" w:rsidRPr="00112B32" w:rsidRDefault="0012451C" w:rsidP="00C743D7">
            <w:pPr>
              <w:pStyle w:val="Dates"/>
            </w:pPr>
            <w:r>
              <w:t>14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8AA6F5" w14:textId="77777777" w:rsidR="00C743D7" w:rsidRPr="00112B32" w:rsidRDefault="0012451C" w:rsidP="00C743D7">
            <w:pPr>
              <w:pStyle w:val="Dates"/>
            </w:pPr>
            <w:r>
              <w:t>15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61E576" w14:textId="77777777" w:rsidR="00C743D7" w:rsidRDefault="0012451C" w:rsidP="00C743D7">
            <w:pPr>
              <w:pStyle w:val="Dates"/>
            </w:pPr>
            <w:r>
              <w:t>16</w:t>
            </w:r>
          </w:p>
          <w:p w14:paraId="48ACC339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86851A" wp14:editId="61AD0DE3">
                  <wp:extent cx="210312" cy="202268"/>
                  <wp:effectExtent l="0" t="0" r="5715" b="1270"/>
                  <wp:docPr id="38" name="Picture 38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7733CA76" w14:textId="26CA3601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F6B89B" w14:textId="77777777" w:rsidR="00C743D7" w:rsidRDefault="0012451C" w:rsidP="00C743D7">
            <w:pPr>
              <w:pStyle w:val="Dates"/>
            </w:pPr>
            <w:r>
              <w:t>17</w:t>
            </w:r>
          </w:p>
          <w:p w14:paraId="18EAF952" w14:textId="782E392B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65FEB1" w14:textId="77777777" w:rsidR="00C743D7" w:rsidRDefault="0012451C" w:rsidP="00C743D7">
            <w:pPr>
              <w:pStyle w:val="Dates"/>
            </w:pPr>
            <w:r>
              <w:t>18</w:t>
            </w:r>
          </w:p>
          <w:p w14:paraId="61E88E89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05F4794" wp14:editId="1249EA6F">
                  <wp:extent cx="210312" cy="202268"/>
                  <wp:effectExtent l="0" t="0" r="5715" b="1270"/>
                  <wp:docPr id="39" name="Picture 3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096B7A5C" w14:textId="31B10D7D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96D05D" w14:textId="77777777" w:rsidR="00C743D7" w:rsidRDefault="0012451C" w:rsidP="00C743D7">
            <w:pPr>
              <w:pStyle w:val="Dates"/>
            </w:pPr>
            <w:r>
              <w:t>19</w:t>
            </w:r>
          </w:p>
          <w:p w14:paraId="55D2627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F302D0" wp14:editId="28BFE4CB">
                  <wp:extent cx="208280" cy="208280"/>
                  <wp:effectExtent l="0" t="0" r="0" b="0"/>
                  <wp:docPr id="71" name="Picture 71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B41DE68" w14:textId="031962E1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FE2475" w14:textId="77777777" w:rsidR="00C743D7" w:rsidRPr="00112B32" w:rsidRDefault="0012451C" w:rsidP="00C743D7">
            <w:pPr>
              <w:pStyle w:val="Dates"/>
            </w:pPr>
            <w:r>
              <w:t>20</w:t>
            </w:r>
          </w:p>
        </w:tc>
      </w:tr>
      <w:tr w:rsidR="00C743D7" w:rsidRPr="00112B32" w14:paraId="6F775764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263AFF0" w14:textId="77777777" w:rsidR="00C743D7" w:rsidRPr="00112B32" w:rsidRDefault="0012451C" w:rsidP="00C743D7">
            <w:pPr>
              <w:pStyle w:val="Dates"/>
            </w:pPr>
            <w:r>
              <w:t>21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6151BE" w14:textId="77777777" w:rsidR="00C743D7" w:rsidRPr="00112B32" w:rsidRDefault="0012451C" w:rsidP="00C743D7">
            <w:pPr>
              <w:pStyle w:val="Dates"/>
            </w:pPr>
            <w:r>
              <w:t>22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66C0AC" w14:textId="77777777" w:rsidR="00C743D7" w:rsidRDefault="0012451C" w:rsidP="00C743D7">
            <w:pPr>
              <w:pStyle w:val="Dates"/>
            </w:pPr>
            <w:r>
              <w:t>23</w:t>
            </w:r>
          </w:p>
          <w:p w14:paraId="3EFA7B00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5FB61D" wp14:editId="0ADA7D69">
                  <wp:extent cx="210312" cy="202268"/>
                  <wp:effectExtent l="0" t="0" r="5715" b="1270"/>
                  <wp:docPr id="42" name="Picture 4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6189D1C5" w14:textId="2A4D73C9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6AB670" w14:textId="77777777" w:rsidR="00C743D7" w:rsidRDefault="0012451C" w:rsidP="00C743D7">
            <w:pPr>
              <w:pStyle w:val="Dates"/>
            </w:pPr>
            <w:r>
              <w:t>24</w:t>
            </w:r>
          </w:p>
          <w:p w14:paraId="7F41540B" w14:textId="2054270D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83208A" w14:textId="77777777" w:rsidR="00C743D7" w:rsidRDefault="0012451C" w:rsidP="00C743D7">
            <w:pPr>
              <w:pStyle w:val="Dates"/>
            </w:pPr>
            <w:r>
              <w:t>25</w:t>
            </w:r>
          </w:p>
          <w:p w14:paraId="1884177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5EC46F" wp14:editId="58A29EDB">
                  <wp:extent cx="210312" cy="202268"/>
                  <wp:effectExtent l="0" t="0" r="5715" b="1270"/>
                  <wp:docPr id="43" name="Picture 4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08423644" w14:textId="1E85E995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2A3329C" w14:textId="77777777" w:rsidR="00C743D7" w:rsidRDefault="0012451C" w:rsidP="00C743D7">
            <w:pPr>
              <w:pStyle w:val="Dates"/>
            </w:pPr>
            <w:r>
              <w:t>26</w:t>
            </w:r>
          </w:p>
          <w:p w14:paraId="74C0EA0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47DCE0" wp14:editId="57F15B55">
                  <wp:extent cx="208280" cy="208280"/>
                  <wp:effectExtent l="0" t="0" r="0" b="0"/>
                  <wp:docPr id="72" name="Picture 72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6F288360" w14:textId="27E005B6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44EE51" w14:textId="77777777" w:rsidR="00C743D7" w:rsidRPr="00112B32" w:rsidRDefault="0012451C" w:rsidP="00C743D7">
            <w:pPr>
              <w:pStyle w:val="Dates"/>
            </w:pPr>
            <w:r>
              <w:t>27</w:t>
            </w:r>
          </w:p>
        </w:tc>
      </w:tr>
      <w:tr w:rsidR="00C743D7" w:rsidRPr="00112B32" w14:paraId="08A1D30F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60797C" w14:textId="77777777" w:rsidR="00C743D7" w:rsidRPr="00112B32" w:rsidRDefault="0012451C" w:rsidP="00C743D7">
            <w:pPr>
              <w:pStyle w:val="Dates"/>
            </w:pPr>
            <w:r>
              <w:t>28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217054" w14:textId="77777777" w:rsidR="00C743D7" w:rsidRPr="00112B32" w:rsidRDefault="0012451C" w:rsidP="00C743D7">
            <w:pPr>
              <w:pStyle w:val="Dates"/>
            </w:pPr>
            <w:r>
              <w:t>29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1B50ACD" w14:textId="57E21240" w:rsidR="00E36808" w:rsidRDefault="0012451C" w:rsidP="00E36808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t>30</w:t>
            </w:r>
          </w:p>
          <w:p w14:paraId="214AFF0A" w14:textId="77777777" w:rsidR="00E36808" w:rsidRDefault="00E36808" w:rsidP="00E36808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910C90" wp14:editId="219BBFD0">
                  <wp:extent cx="210312" cy="202268"/>
                  <wp:effectExtent l="0" t="0" r="5715" b="1270"/>
                  <wp:docPr id="45" name="Picture 4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6E31937" w14:textId="5526F4FA" w:rsidR="00E36808" w:rsidRPr="00112B32" w:rsidRDefault="00E36808" w:rsidP="00E36808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3DDEF7AB" w14:textId="7BA1256E" w:rsidR="00C743D7" w:rsidRPr="00112B32" w:rsidRDefault="00C743D7" w:rsidP="00022191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2A84BD1" w14:textId="77777777" w:rsidR="00C743D7" w:rsidRDefault="0012451C" w:rsidP="00C743D7">
            <w:pPr>
              <w:pStyle w:val="Dates"/>
            </w:pPr>
            <w:r>
              <w:t>31</w:t>
            </w:r>
          </w:p>
          <w:p w14:paraId="2DD03AF5" w14:textId="576ADE16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7288B2" w14:textId="77777777" w:rsidR="00C743D7" w:rsidRPr="00112B32" w:rsidRDefault="00C743D7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F2D746" w14:textId="77777777" w:rsidR="00C743D7" w:rsidRPr="00112B32" w:rsidRDefault="00C743D7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3984A1" w14:textId="218EBE03" w:rsidR="00C743D7" w:rsidRPr="00112B32" w:rsidRDefault="002E6A34" w:rsidP="00AB4CB7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7C1C4357" wp14:editId="6D792591">
                  <wp:extent cx="1080052" cy="925347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06" cy="93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AF548" w14:textId="11C0EA84" w:rsidR="00E0491C" w:rsidRDefault="00E0491C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p w14:paraId="3EDDEEAC" w14:textId="77777777" w:rsidR="00CC0C3A" w:rsidRDefault="00CC0C3A" w:rsidP="00CC0C3A">
      <w:pPr>
        <w:jc w:val="center"/>
        <w:rPr>
          <w:b/>
          <w:bCs/>
        </w:rPr>
      </w:pPr>
      <w:r>
        <w:rPr>
          <w:b/>
          <w:bCs/>
        </w:rPr>
        <w:t>** Registration continues all summer.   Goody bags with registration, while supplies last.</w:t>
      </w:r>
    </w:p>
    <w:p w14:paraId="3465007C" w14:textId="1BAA814D" w:rsidR="00C743D7" w:rsidRDefault="00C743D7" w:rsidP="00E27122"/>
    <w:sectPr w:rsidR="00C743D7" w:rsidSect="00C743D7">
      <w:headerReference w:type="default" r:id="rId18"/>
      <w:pgSz w:w="15840" w:h="12240" w:orient="landscape" w:code="1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B4E19" w14:textId="77777777" w:rsidR="00374273" w:rsidRDefault="00374273">
      <w:r>
        <w:separator/>
      </w:r>
    </w:p>
  </w:endnote>
  <w:endnote w:type="continuationSeparator" w:id="0">
    <w:p w14:paraId="323674DB" w14:textId="77777777" w:rsidR="00374273" w:rsidRDefault="00374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ish Grov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6CC96" w14:textId="77777777" w:rsidR="00374273" w:rsidRDefault="00374273">
      <w:r>
        <w:separator/>
      </w:r>
    </w:p>
  </w:footnote>
  <w:footnote w:type="continuationSeparator" w:id="0">
    <w:p w14:paraId="1B0A4C31" w14:textId="77777777" w:rsidR="00374273" w:rsidRDefault="00374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2EE9" w14:textId="77777777" w:rsidR="00CF7FA6" w:rsidRDefault="00CF7FA6" w:rsidP="00C743D7">
    <w:pPr>
      <w:pStyle w:val="Header"/>
      <w:tabs>
        <w:tab w:val="clear" w:pos="4320"/>
        <w:tab w:val="clear" w:pos="8640"/>
        <w:tab w:val="left" w:pos="17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A picture containing diagram&#13;&#13;&#13;&#13;&#13;&#13;&#13;&#13;&#13;&#13;&#13;&#13;&#13;&#13;&#10;&#13;&#13;&#13;&#13;&#13;&#13;&#13;&#13;&#13;&#13;&#13;&#13;&#13;&#13;&#10;Description automatically generated" style="width:240.8pt;height:247.3pt;visibility:visible;mso-wrap-style:square" o:bullet="t">
        <v:imagedata r:id="rId1" o:title="A picture containing diagram&#13;&#13;&#13;&#13;&#13;&#13;&#13;&#13;&#13;&#13;&#13;&#13;&#13;&#13;&#10;&#13;&#13;&#13;&#13;&#13;&#13;&#13;&#13;&#13;&#13;&#13;&#13;&#13;&#13;&#10;Description automatically generated"/>
      </v:shape>
    </w:pict>
  </w:numPicBullet>
  <w:numPicBullet w:numPicBulletId="1">
    <w:pict>
      <v:shape id="_x0000_i1065" type="#_x0000_t75" alt="A picture containing text, plate, vector graphics&#13;&#13;&#13;&#13;&#13;&#13;&#10;&#13;&#13;&#13;&#13;&#13;&#13;&#10;Description automatically generated" style="width:276.8pt;height:276.8pt;visibility:visible;mso-wrap-style:square" o:bullet="t">
        <v:imagedata r:id="rId2" o:title="A picture containing text, plate, vector graphics&#13;&#13;&#13;&#13;&#13;&#13;&#10;&#13;&#13;&#13;&#13;&#13;&#13;&#10;Description automatically generated"/>
      </v:shape>
    </w:pict>
  </w:numPicBullet>
  <w:abstractNum w:abstractNumId="0" w15:restartNumberingAfterBreak="0">
    <w:nsid w:val="40F66FFF"/>
    <w:multiLevelType w:val="hybridMultilevel"/>
    <w:tmpl w:val="BFFC9E7C"/>
    <w:lvl w:ilvl="0" w:tplc="A9AEF6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20A5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DC5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46E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581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82C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C8F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6CA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C25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21E47A0"/>
    <w:multiLevelType w:val="hybridMultilevel"/>
    <w:tmpl w:val="30EAFB46"/>
    <w:lvl w:ilvl="0" w:tplc="5A82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54E1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46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29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3EA0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6E96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400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A7D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407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92E4D58"/>
    <w:multiLevelType w:val="hybridMultilevel"/>
    <w:tmpl w:val="EB4E9CD8"/>
    <w:lvl w:ilvl="0" w:tplc="ABF8FCB6">
      <w:start w:val="1"/>
      <w:numFmt w:val="bullet"/>
      <w:lvlText w:val=""/>
      <w:lvlPicBulletId w:val="0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7DB86BC6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2" w:tplc="14DC7E46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3" w:tplc="DBEA25D0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1E4A841E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5" w:tplc="14A2EF60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6" w:tplc="E16CA72C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EB2ED5BA" w:tentative="1">
      <w:start w:val="1"/>
      <w:numFmt w:val="bullet"/>
      <w:lvlText w:val=""/>
      <w:lvlJc w:val="left"/>
      <w:pPr>
        <w:tabs>
          <w:tab w:val="num" w:pos="7470"/>
        </w:tabs>
        <w:ind w:left="7470" w:hanging="360"/>
      </w:pPr>
      <w:rPr>
        <w:rFonts w:ascii="Symbol" w:hAnsi="Symbol" w:hint="default"/>
      </w:rPr>
    </w:lvl>
    <w:lvl w:ilvl="8" w:tplc="B89CC87E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</w:abstractNum>
  <w:abstractNum w:abstractNumId="3" w15:restartNumberingAfterBreak="0">
    <w:nsid w:val="6B945293"/>
    <w:multiLevelType w:val="hybridMultilevel"/>
    <w:tmpl w:val="1C2AEEFA"/>
    <w:lvl w:ilvl="0" w:tplc="72F0D4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E5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52C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E6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4CD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2C5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A28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180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5A22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02588583">
    <w:abstractNumId w:val="3"/>
  </w:num>
  <w:num w:numId="2" w16cid:durableId="872307280">
    <w:abstractNumId w:val="1"/>
  </w:num>
  <w:num w:numId="3" w16cid:durableId="912200283">
    <w:abstractNumId w:val="0"/>
  </w:num>
  <w:num w:numId="4" w16cid:durableId="552497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4B7"/>
    <w:rsid w:val="00007C87"/>
    <w:rsid w:val="00022191"/>
    <w:rsid w:val="0003612A"/>
    <w:rsid w:val="00043103"/>
    <w:rsid w:val="000C2867"/>
    <w:rsid w:val="000D019C"/>
    <w:rsid w:val="000D4580"/>
    <w:rsid w:val="0010522A"/>
    <w:rsid w:val="0012451C"/>
    <w:rsid w:val="001642F3"/>
    <w:rsid w:val="001A0587"/>
    <w:rsid w:val="001E5FF5"/>
    <w:rsid w:val="00214089"/>
    <w:rsid w:val="002372CE"/>
    <w:rsid w:val="00242AD5"/>
    <w:rsid w:val="00276EE1"/>
    <w:rsid w:val="002814B7"/>
    <w:rsid w:val="002A0A37"/>
    <w:rsid w:val="002A3C24"/>
    <w:rsid w:val="002E6A34"/>
    <w:rsid w:val="00315BD7"/>
    <w:rsid w:val="00316327"/>
    <w:rsid w:val="003402A3"/>
    <w:rsid w:val="00361C18"/>
    <w:rsid w:val="00374273"/>
    <w:rsid w:val="00380F84"/>
    <w:rsid w:val="00392C43"/>
    <w:rsid w:val="003972F1"/>
    <w:rsid w:val="003C349A"/>
    <w:rsid w:val="003D2D35"/>
    <w:rsid w:val="003F2A9A"/>
    <w:rsid w:val="00414376"/>
    <w:rsid w:val="00436E83"/>
    <w:rsid w:val="00490E42"/>
    <w:rsid w:val="004E5A98"/>
    <w:rsid w:val="00521276"/>
    <w:rsid w:val="005868FC"/>
    <w:rsid w:val="005A5DBB"/>
    <w:rsid w:val="005A6BA1"/>
    <w:rsid w:val="00632B1B"/>
    <w:rsid w:val="006358F9"/>
    <w:rsid w:val="00636D80"/>
    <w:rsid w:val="006733E7"/>
    <w:rsid w:val="00683A00"/>
    <w:rsid w:val="006860C6"/>
    <w:rsid w:val="006E7529"/>
    <w:rsid w:val="00707AA4"/>
    <w:rsid w:val="007348A2"/>
    <w:rsid w:val="00735CEC"/>
    <w:rsid w:val="00745BD4"/>
    <w:rsid w:val="00762AAC"/>
    <w:rsid w:val="00777E84"/>
    <w:rsid w:val="007A0230"/>
    <w:rsid w:val="007C1E87"/>
    <w:rsid w:val="007D56AF"/>
    <w:rsid w:val="007E69AF"/>
    <w:rsid w:val="00804B54"/>
    <w:rsid w:val="00871243"/>
    <w:rsid w:val="00874FCF"/>
    <w:rsid w:val="008830E4"/>
    <w:rsid w:val="00895268"/>
    <w:rsid w:val="008A16C9"/>
    <w:rsid w:val="008E4BFF"/>
    <w:rsid w:val="0093166F"/>
    <w:rsid w:val="00932F0D"/>
    <w:rsid w:val="0097443E"/>
    <w:rsid w:val="00994CC3"/>
    <w:rsid w:val="009A4364"/>
    <w:rsid w:val="009A636B"/>
    <w:rsid w:val="009B50A1"/>
    <w:rsid w:val="00A71B04"/>
    <w:rsid w:val="00AA2729"/>
    <w:rsid w:val="00AA3251"/>
    <w:rsid w:val="00AB4CB7"/>
    <w:rsid w:val="00AC64B0"/>
    <w:rsid w:val="00AD0FC9"/>
    <w:rsid w:val="00AD47C6"/>
    <w:rsid w:val="00AD4F62"/>
    <w:rsid w:val="00AD7527"/>
    <w:rsid w:val="00B153BF"/>
    <w:rsid w:val="00B1744E"/>
    <w:rsid w:val="00B50630"/>
    <w:rsid w:val="00B70EEC"/>
    <w:rsid w:val="00BA195C"/>
    <w:rsid w:val="00BA28B2"/>
    <w:rsid w:val="00BA5515"/>
    <w:rsid w:val="00BD56D4"/>
    <w:rsid w:val="00BE516F"/>
    <w:rsid w:val="00C0588E"/>
    <w:rsid w:val="00C07B23"/>
    <w:rsid w:val="00C63BA9"/>
    <w:rsid w:val="00C743D7"/>
    <w:rsid w:val="00C83060"/>
    <w:rsid w:val="00C96AC1"/>
    <w:rsid w:val="00CA18FE"/>
    <w:rsid w:val="00CA22C8"/>
    <w:rsid w:val="00CA757F"/>
    <w:rsid w:val="00CB1416"/>
    <w:rsid w:val="00CC0C3A"/>
    <w:rsid w:val="00CC2D62"/>
    <w:rsid w:val="00CD157A"/>
    <w:rsid w:val="00CF6882"/>
    <w:rsid w:val="00CF7FA6"/>
    <w:rsid w:val="00D10909"/>
    <w:rsid w:val="00D35EE2"/>
    <w:rsid w:val="00D7775A"/>
    <w:rsid w:val="00D87E47"/>
    <w:rsid w:val="00DA6CE4"/>
    <w:rsid w:val="00DB22F6"/>
    <w:rsid w:val="00DC1360"/>
    <w:rsid w:val="00DD21AA"/>
    <w:rsid w:val="00DF210B"/>
    <w:rsid w:val="00E0491C"/>
    <w:rsid w:val="00E13DB2"/>
    <w:rsid w:val="00E27122"/>
    <w:rsid w:val="00E36808"/>
    <w:rsid w:val="00E50F4B"/>
    <w:rsid w:val="00E62D1F"/>
    <w:rsid w:val="00E80527"/>
    <w:rsid w:val="00E8614D"/>
    <w:rsid w:val="00EB09F2"/>
    <w:rsid w:val="00EC7903"/>
    <w:rsid w:val="00EC7D5E"/>
    <w:rsid w:val="00EE0027"/>
    <w:rsid w:val="00F15403"/>
    <w:rsid w:val="00F221EF"/>
    <w:rsid w:val="00F82412"/>
    <w:rsid w:val="00FC46DC"/>
    <w:rsid w:val="00FC4AE3"/>
    <w:rsid w:val="00FE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A62E6"/>
  <w14:defaultImageDpi w14:val="300"/>
  <w15:chartTrackingRefBased/>
  <w15:docId w15:val="{7FF38680-232F-0941-AFC5-424820E9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B6538"/>
    <w:rPr>
      <w:rFonts w:ascii="Perpetua" w:hAnsi="Perpetua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 w:cs="Tahom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B6538"/>
    <w:pPr>
      <w:jc w:val="center"/>
    </w:pPr>
    <w:rPr>
      <w:rFonts w:ascii="Franklin Gothic Book" w:hAnsi="Franklin Gothic Book"/>
      <w:bCs/>
      <w:sz w:val="48"/>
      <w:szCs w:val="20"/>
    </w:rPr>
  </w:style>
  <w:style w:type="paragraph" w:customStyle="1" w:styleId="Dates">
    <w:name w:val="Dates"/>
    <w:basedOn w:val="Normal"/>
    <w:rsid w:val="003B6538"/>
    <w:rPr>
      <w:rFonts w:cs="Arial"/>
      <w:sz w:val="20"/>
      <w:szCs w:val="20"/>
    </w:rPr>
  </w:style>
  <w:style w:type="paragraph" w:customStyle="1" w:styleId="Weekdays">
    <w:name w:val="Weekdays"/>
    <w:basedOn w:val="Normal"/>
    <w:rsid w:val="003B6538"/>
    <w:pPr>
      <w:jc w:val="center"/>
    </w:pPr>
    <w:rPr>
      <w:rFonts w:ascii="Franklin Gothic Book" w:hAnsi="Franklin Gothic Book"/>
      <w:b/>
      <w:spacing w:val="1"/>
      <w:sz w:val="16"/>
      <w:szCs w:val="16"/>
    </w:rPr>
  </w:style>
  <w:style w:type="character" w:customStyle="1" w:styleId="Heading1Char">
    <w:name w:val="Heading 1 Char"/>
    <w:link w:val="Heading1"/>
    <w:rsid w:val="003B6538"/>
    <w:rPr>
      <w:rFonts w:ascii="Franklin Gothic Book" w:eastAsia="Times New Roman" w:hAnsi="Franklin Gothic Book" w:cs="Tahom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9A636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9A636B"/>
    <w:rPr>
      <w:rFonts w:ascii="Perpetua" w:hAnsi="Perpetua"/>
      <w:sz w:val="24"/>
      <w:szCs w:val="24"/>
    </w:rPr>
  </w:style>
  <w:style w:type="paragraph" w:styleId="Footer">
    <w:name w:val="footer"/>
    <w:basedOn w:val="Normal"/>
    <w:link w:val="FooterChar"/>
    <w:rsid w:val="009A636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9A636B"/>
    <w:rPr>
      <w:rFonts w:ascii="Perpetua" w:hAnsi="Perpetu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bradford/Desktop/oceans-of-possibilities-calendars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oceans-of-possibilities-calendars.dotx</Template>
  <TotalTime>279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Links>
    <vt:vector size="60" baseType="variant">
      <vt:variant>
        <vt:i4>3407934</vt:i4>
      </vt:variant>
      <vt:variant>
        <vt:i4>2146</vt:i4>
      </vt:variant>
      <vt:variant>
        <vt:i4>1025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2436</vt:i4>
      </vt:variant>
      <vt:variant>
        <vt:i4>1026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2628</vt:i4>
      </vt:variant>
      <vt:variant>
        <vt:i4>1027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2821</vt:i4>
      </vt:variant>
      <vt:variant>
        <vt:i4>1028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2920</vt:i4>
      </vt:variant>
      <vt:variant>
        <vt:i4>1029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3204</vt:i4>
      </vt:variant>
      <vt:variant>
        <vt:i4>1030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3302</vt:i4>
      </vt:variant>
      <vt:variant>
        <vt:i4>1031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3492</vt:i4>
      </vt:variant>
      <vt:variant>
        <vt:i4>1032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3780</vt:i4>
      </vt:variant>
      <vt:variant>
        <vt:i4>1033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3883</vt:i4>
      </vt:variant>
      <vt:variant>
        <vt:i4>1034</vt:i4>
      </vt:variant>
      <vt:variant>
        <vt:i4>1</vt:i4>
      </vt:variant>
      <vt:variant>
        <vt:lpwstr>Childrens_spotBW8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Bradford</cp:lastModifiedBy>
  <cp:revision>24</cp:revision>
  <cp:lastPrinted>2022-05-10T20:55:00Z</cp:lastPrinted>
  <dcterms:created xsi:type="dcterms:W3CDTF">2022-04-01T17:44:00Z</dcterms:created>
  <dcterms:modified xsi:type="dcterms:W3CDTF">2022-05-10T21:15:00Z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TC021596169991</vt:lpwstr>
  </property>
</Properties>
</file>